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EF1" w:rsidRDefault="00E65EF1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Allegato 2 </w:t>
      </w:r>
    </w:p>
    <w:p w:rsidR="00E65EF1" w:rsidRDefault="00E65EF1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                                        AUTO DICHIARAZIONE DEI TITOLI POSSEDUTI</w:t>
      </w:r>
    </w:p>
    <w:p w:rsidR="00E65EF1" w:rsidRDefault="00E65EF1" w:rsidP="003766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it-IT"/>
        </w:rPr>
      </w:pP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_l_ sottoscritt_ ____________________________________________, nat_ a ______________ il _______________, a conoscenza delle sanzioni previste dal codice penale e dalle leggi speciali rilascia le seguenti dichiarazioni per l’attribuzione dei punteggi previsti dalla tabella allegata al bando:</w:t>
      </w: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E65EF1" w:rsidRDefault="00E65EF1" w:rsidP="003766B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>
        <w:rPr>
          <w:rFonts w:ascii="Times New Roman" w:hAnsi="Times New Roman"/>
          <w:b/>
          <w:sz w:val="24"/>
          <w:szCs w:val="24"/>
          <w:lang w:eastAsia="it-IT"/>
        </w:rPr>
        <w:t>TABELLA VALUTAZIONE TITOLI SELEZIONE DOCENTI</w:t>
      </w:r>
    </w:p>
    <w:p w:rsidR="00E65EF1" w:rsidRDefault="00E65EF1" w:rsidP="009C4CF4">
      <w:pPr>
        <w:spacing w:after="0" w:line="360" w:lineRule="auto"/>
        <w:rPr>
          <w:rFonts w:ascii="Times New Roman" w:hAnsi="Times New Roman"/>
          <w:b/>
          <w:sz w:val="24"/>
          <w:szCs w:val="24"/>
          <w:lang w:eastAsia="it-IT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64"/>
        <w:gridCol w:w="1701"/>
        <w:gridCol w:w="10"/>
        <w:gridCol w:w="4623"/>
        <w:gridCol w:w="10"/>
        <w:gridCol w:w="35"/>
      </w:tblGrid>
      <w:tr w:rsidR="00E65EF1" w:rsidTr="0077401D">
        <w:trPr>
          <w:gridAfter w:val="3"/>
          <w:wAfter w:w="4668" w:type="dxa"/>
        </w:trPr>
        <w:tc>
          <w:tcPr>
            <w:tcW w:w="3964" w:type="dxa"/>
            <w:shd w:val="clear" w:color="auto" w:fill="D9D9D9"/>
          </w:tcPr>
          <w:p w:rsidR="00E65EF1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57104140"/>
            <w:r>
              <w:rPr>
                <w:rFonts w:ascii="Arial" w:hAnsi="Arial" w:cs="Arial"/>
                <w:b/>
                <w:sz w:val="22"/>
                <w:szCs w:val="22"/>
              </w:rPr>
              <w:t>TITOLO DI STUDIO</w:t>
            </w:r>
          </w:p>
        </w:tc>
        <w:tc>
          <w:tcPr>
            <w:tcW w:w="1711" w:type="dxa"/>
            <w:gridSpan w:val="2"/>
            <w:shd w:val="clear" w:color="auto" w:fill="D9D9D9"/>
          </w:tcPr>
          <w:p w:rsidR="00E65EF1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b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PUNTEGGIO</w:t>
            </w:r>
          </w:p>
        </w:tc>
      </w:tr>
      <w:tr w:rsidR="00E65EF1" w:rsidRPr="004C66A6" w:rsidTr="0077401D">
        <w:trPr>
          <w:gridAfter w:val="1"/>
          <w:wAfter w:w="35" w:type="dxa"/>
        </w:trPr>
        <w:tc>
          <w:tcPr>
            <w:tcW w:w="3964" w:type="dxa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C66A6">
              <w:rPr>
                <w:rFonts w:ascii="Arial" w:hAnsi="Arial" w:cs="Arial"/>
                <w:sz w:val="22"/>
                <w:szCs w:val="22"/>
              </w:rPr>
              <w:t>Diploma</w:t>
            </w:r>
          </w:p>
        </w:tc>
        <w:tc>
          <w:tcPr>
            <w:tcW w:w="1711" w:type="dxa"/>
            <w:gridSpan w:val="2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33" w:type="dxa"/>
            <w:gridSpan w:val="2"/>
          </w:tcPr>
          <w:p w:rsidR="00E65EF1" w:rsidRPr="004C66A6" w:rsidRDefault="00E65EF1" w:rsidP="00A7678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bCs/>
                <w:lang w:eastAsia="it-IT"/>
              </w:rPr>
              <w:t>TOT. PUNTEGGIO ATTRIBUITO</w:t>
            </w:r>
          </w:p>
        </w:tc>
      </w:tr>
      <w:tr w:rsidR="00E65EF1" w:rsidRPr="004C66A6" w:rsidTr="0077401D">
        <w:trPr>
          <w:gridAfter w:val="1"/>
          <w:wAfter w:w="35" w:type="dxa"/>
        </w:trPr>
        <w:tc>
          <w:tcPr>
            <w:tcW w:w="3964" w:type="dxa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C66A6">
              <w:rPr>
                <w:rFonts w:ascii="Arial" w:hAnsi="Arial" w:cs="Arial"/>
                <w:sz w:val="22"/>
                <w:szCs w:val="22"/>
              </w:rPr>
              <w:t>Laurea triennale</w:t>
            </w:r>
          </w:p>
        </w:tc>
        <w:tc>
          <w:tcPr>
            <w:tcW w:w="1711" w:type="dxa"/>
            <w:gridSpan w:val="2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633" w:type="dxa"/>
            <w:gridSpan w:val="2"/>
          </w:tcPr>
          <w:p w:rsidR="00E65EF1" w:rsidRPr="004C66A6" w:rsidRDefault="00E65EF1" w:rsidP="00A7678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</w:p>
        </w:tc>
      </w:tr>
      <w:tr w:rsidR="00E65EF1" w:rsidRPr="004C66A6" w:rsidTr="0077401D">
        <w:trPr>
          <w:gridAfter w:val="3"/>
          <w:wAfter w:w="4668" w:type="dxa"/>
        </w:trPr>
        <w:tc>
          <w:tcPr>
            <w:tcW w:w="3964" w:type="dxa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C66A6">
              <w:rPr>
                <w:rFonts w:ascii="Arial" w:hAnsi="Arial" w:cs="Arial"/>
                <w:sz w:val="22"/>
                <w:szCs w:val="22"/>
              </w:rPr>
              <w:t>Laurea specialista/Laurea vecchio ordinamento</w:t>
            </w:r>
          </w:p>
        </w:tc>
        <w:tc>
          <w:tcPr>
            <w:tcW w:w="1711" w:type="dxa"/>
            <w:gridSpan w:val="2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E65EF1" w:rsidRPr="004C66A6" w:rsidTr="0077401D">
        <w:trPr>
          <w:gridAfter w:val="3"/>
          <w:wAfter w:w="4668" w:type="dxa"/>
        </w:trPr>
        <w:tc>
          <w:tcPr>
            <w:tcW w:w="3964" w:type="dxa"/>
            <w:shd w:val="clear" w:color="auto" w:fill="D9D9D9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66A6">
              <w:rPr>
                <w:rFonts w:ascii="Arial" w:hAnsi="Arial" w:cs="Arial"/>
                <w:b/>
                <w:sz w:val="22"/>
                <w:szCs w:val="22"/>
              </w:rPr>
              <w:t>ESPERIENZA DIDATTICA</w:t>
            </w:r>
          </w:p>
        </w:tc>
        <w:tc>
          <w:tcPr>
            <w:tcW w:w="1711" w:type="dxa"/>
            <w:gridSpan w:val="2"/>
            <w:shd w:val="clear" w:color="auto" w:fill="D9D9D9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66A6">
              <w:rPr>
                <w:rFonts w:ascii="Arial" w:hAnsi="Arial" w:cs="Arial"/>
                <w:b/>
                <w:sz w:val="22"/>
                <w:szCs w:val="22"/>
              </w:rPr>
              <w:t>PUNTEGGIO</w:t>
            </w:r>
          </w:p>
        </w:tc>
      </w:tr>
      <w:tr w:rsidR="00E65EF1" w:rsidRPr="004C66A6" w:rsidTr="0077401D">
        <w:tc>
          <w:tcPr>
            <w:tcW w:w="3964" w:type="dxa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 xml:space="preserve">≥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4C66A6">
              <w:rPr>
                <w:rFonts w:ascii="Arial" w:hAnsi="Arial" w:cs="Arial"/>
                <w:sz w:val="22"/>
                <w:szCs w:val="22"/>
              </w:rPr>
              <w:t xml:space="preserve"> e ≤ 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4C66A6">
              <w:rPr>
                <w:rFonts w:ascii="Arial" w:hAnsi="Arial" w:cs="Arial"/>
                <w:sz w:val="22"/>
                <w:szCs w:val="22"/>
              </w:rPr>
              <w:t xml:space="preserve"> anni</w:t>
            </w:r>
          </w:p>
        </w:tc>
        <w:tc>
          <w:tcPr>
            <w:tcW w:w="1711" w:type="dxa"/>
            <w:gridSpan w:val="2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68" w:type="dxa"/>
            <w:gridSpan w:val="3"/>
          </w:tcPr>
          <w:p w:rsidR="00E65EF1" w:rsidRPr="004C66A6" w:rsidRDefault="00E65EF1" w:rsidP="00A7678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bCs/>
                <w:lang w:eastAsia="it-IT"/>
              </w:rPr>
              <w:t>TOT. PUNTEGGIO ATTRIBUITO</w:t>
            </w:r>
          </w:p>
        </w:tc>
      </w:tr>
      <w:tr w:rsidR="00E65EF1" w:rsidRPr="004C66A6" w:rsidTr="0077401D">
        <w:tc>
          <w:tcPr>
            <w:tcW w:w="3964" w:type="dxa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 xml:space="preserve">&gt; 5 e ≤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4C66A6">
              <w:rPr>
                <w:rFonts w:ascii="Arial" w:hAnsi="Arial" w:cs="Arial"/>
                <w:sz w:val="22"/>
                <w:szCs w:val="22"/>
              </w:rPr>
              <w:t>0 anni</w:t>
            </w:r>
          </w:p>
        </w:tc>
        <w:tc>
          <w:tcPr>
            <w:tcW w:w="1711" w:type="dxa"/>
            <w:gridSpan w:val="2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668" w:type="dxa"/>
            <w:gridSpan w:val="3"/>
          </w:tcPr>
          <w:p w:rsidR="00E65EF1" w:rsidRPr="004C66A6" w:rsidRDefault="00E65EF1" w:rsidP="00A7678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it-IT"/>
              </w:rPr>
            </w:pPr>
          </w:p>
        </w:tc>
      </w:tr>
      <w:tr w:rsidR="00E65EF1" w:rsidRPr="004C66A6" w:rsidTr="0077401D">
        <w:trPr>
          <w:gridAfter w:val="3"/>
          <w:wAfter w:w="4668" w:type="dxa"/>
        </w:trPr>
        <w:tc>
          <w:tcPr>
            <w:tcW w:w="3964" w:type="dxa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 xml:space="preserve">&gt;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4C66A6">
              <w:rPr>
                <w:rFonts w:ascii="Arial" w:hAnsi="Arial" w:cs="Arial"/>
                <w:sz w:val="22"/>
                <w:szCs w:val="22"/>
              </w:rPr>
              <w:t xml:space="preserve"> anni</w:t>
            </w:r>
          </w:p>
        </w:tc>
        <w:tc>
          <w:tcPr>
            <w:tcW w:w="1711" w:type="dxa"/>
            <w:gridSpan w:val="2"/>
          </w:tcPr>
          <w:p w:rsidR="00E65EF1" w:rsidRPr="004C66A6" w:rsidRDefault="00E65EF1" w:rsidP="00A7678D">
            <w:pPr>
              <w:pStyle w:val="NormalWeb"/>
              <w:tabs>
                <w:tab w:val="left" w:pos="1049"/>
              </w:tabs>
              <w:spacing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66A6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E65EF1" w:rsidRPr="004C66A6" w:rsidTr="00B01890">
        <w:trPr>
          <w:gridAfter w:val="4"/>
          <w:wAfter w:w="4678" w:type="dxa"/>
        </w:trPr>
        <w:tc>
          <w:tcPr>
            <w:tcW w:w="3964" w:type="dxa"/>
            <w:shd w:val="clear" w:color="auto" w:fill="D9D9D9"/>
          </w:tcPr>
          <w:p w:rsidR="00E65EF1" w:rsidRPr="004C66A6" w:rsidRDefault="00E65EF1" w:rsidP="00AB412C">
            <w:pPr>
              <w:tabs>
                <w:tab w:val="left" w:pos="1049"/>
              </w:tabs>
              <w:jc w:val="both"/>
              <w:rPr>
                <w:rFonts w:ascii="Arial" w:hAnsi="Arial" w:cs="Arial"/>
                <w:b/>
              </w:rPr>
            </w:pPr>
            <w:bookmarkStart w:id="1" w:name="_Hlk57196970"/>
            <w:bookmarkEnd w:id="0"/>
            <w:r w:rsidRPr="004C66A6">
              <w:rPr>
                <w:rFonts w:ascii="Arial" w:hAnsi="Arial" w:cs="Arial"/>
                <w:b/>
              </w:rPr>
              <w:t>ESPERIENZA PROFESSIONALE</w:t>
            </w:r>
          </w:p>
        </w:tc>
        <w:tc>
          <w:tcPr>
            <w:tcW w:w="1701" w:type="dxa"/>
            <w:shd w:val="clear" w:color="auto" w:fill="D9D9D9"/>
          </w:tcPr>
          <w:p w:rsidR="00E65EF1" w:rsidRPr="004C66A6" w:rsidRDefault="00E65EF1" w:rsidP="00AB412C">
            <w:pPr>
              <w:tabs>
                <w:tab w:val="left" w:pos="1049"/>
              </w:tabs>
              <w:jc w:val="center"/>
              <w:rPr>
                <w:rFonts w:ascii="Arial" w:hAnsi="Arial" w:cs="Arial"/>
                <w:b/>
              </w:rPr>
            </w:pPr>
            <w:r w:rsidRPr="004C66A6">
              <w:rPr>
                <w:rFonts w:ascii="Arial" w:hAnsi="Arial" w:cs="Arial"/>
                <w:b/>
              </w:rPr>
              <w:t>PUNTEGGIO</w:t>
            </w:r>
          </w:p>
        </w:tc>
      </w:tr>
      <w:bookmarkEnd w:id="1"/>
      <w:tr w:rsidR="00E65EF1" w:rsidRPr="004C66A6" w:rsidTr="00824F86">
        <w:trPr>
          <w:gridAfter w:val="2"/>
          <w:wAfter w:w="45" w:type="dxa"/>
        </w:trPr>
        <w:tc>
          <w:tcPr>
            <w:tcW w:w="3964" w:type="dxa"/>
          </w:tcPr>
          <w:p w:rsidR="00E65EF1" w:rsidRPr="004C66A6" w:rsidRDefault="00E65EF1" w:rsidP="00B01890">
            <w:pPr>
              <w:tabs>
                <w:tab w:val="left" w:pos="1049"/>
              </w:tabs>
              <w:jc w:val="both"/>
              <w:rPr>
                <w:rFonts w:ascii="Arial" w:hAnsi="Arial" w:cs="Arial"/>
              </w:rPr>
            </w:pPr>
            <w:r w:rsidRPr="004C66A6">
              <w:rPr>
                <w:rFonts w:ascii="Arial" w:hAnsi="Arial" w:cs="Arial"/>
              </w:rPr>
              <w:t xml:space="preserve">≥ </w:t>
            </w:r>
            <w:r>
              <w:rPr>
                <w:rFonts w:ascii="Arial" w:hAnsi="Arial" w:cs="Arial"/>
              </w:rPr>
              <w:t>5</w:t>
            </w:r>
            <w:r w:rsidRPr="004C66A6">
              <w:rPr>
                <w:rFonts w:ascii="Arial" w:hAnsi="Arial" w:cs="Arial"/>
              </w:rPr>
              <w:t xml:space="preserve"> e ≤ 1</w:t>
            </w:r>
            <w:r>
              <w:rPr>
                <w:rFonts w:ascii="Arial" w:hAnsi="Arial" w:cs="Arial"/>
              </w:rPr>
              <w:t>0</w:t>
            </w:r>
            <w:r w:rsidRPr="004C66A6">
              <w:rPr>
                <w:rFonts w:ascii="Arial" w:hAnsi="Arial" w:cs="Arial"/>
              </w:rPr>
              <w:t xml:space="preserve"> anni</w:t>
            </w:r>
          </w:p>
        </w:tc>
        <w:tc>
          <w:tcPr>
            <w:tcW w:w="1701" w:type="dxa"/>
          </w:tcPr>
          <w:p w:rsidR="00E65EF1" w:rsidRPr="004C66A6" w:rsidRDefault="00E65EF1" w:rsidP="00B01890">
            <w:pPr>
              <w:tabs>
                <w:tab w:val="left" w:pos="1049"/>
              </w:tabs>
              <w:jc w:val="center"/>
              <w:rPr>
                <w:rFonts w:ascii="Arial" w:hAnsi="Arial" w:cs="Arial"/>
              </w:rPr>
            </w:pPr>
            <w:r w:rsidRPr="004C66A6">
              <w:rPr>
                <w:rFonts w:ascii="Arial" w:hAnsi="Arial" w:cs="Arial"/>
              </w:rPr>
              <w:t>5</w:t>
            </w:r>
          </w:p>
        </w:tc>
        <w:tc>
          <w:tcPr>
            <w:tcW w:w="4633" w:type="dxa"/>
            <w:gridSpan w:val="2"/>
          </w:tcPr>
          <w:p w:rsidR="00E65EF1" w:rsidRPr="004C66A6" w:rsidRDefault="00E65EF1" w:rsidP="00B0189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lang w:eastAsia="it-IT"/>
              </w:rPr>
              <w:t>TOT. PUNTEGGIO ATTRIBUITO</w:t>
            </w:r>
          </w:p>
        </w:tc>
      </w:tr>
      <w:tr w:rsidR="00E65EF1" w:rsidRPr="004C66A6" w:rsidTr="00824F86">
        <w:trPr>
          <w:gridAfter w:val="2"/>
          <w:wAfter w:w="45" w:type="dxa"/>
        </w:trPr>
        <w:tc>
          <w:tcPr>
            <w:tcW w:w="3964" w:type="dxa"/>
          </w:tcPr>
          <w:p w:rsidR="00E65EF1" w:rsidRPr="004C66A6" w:rsidRDefault="00E65EF1" w:rsidP="00B01890">
            <w:pPr>
              <w:tabs>
                <w:tab w:val="left" w:pos="1049"/>
              </w:tabs>
              <w:jc w:val="both"/>
              <w:rPr>
                <w:rFonts w:ascii="Arial" w:hAnsi="Arial" w:cs="Arial"/>
              </w:rPr>
            </w:pPr>
            <w:r w:rsidRPr="004C66A6">
              <w:rPr>
                <w:rFonts w:ascii="Arial" w:hAnsi="Arial" w:cs="Arial"/>
              </w:rPr>
              <w:t>&gt; 1</w:t>
            </w:r>
            <w:r>
              <w:rPr>
                <w:rFonts w:ascii="Arial" w:hAnsi="Arial" w:cs="Arial"/>
              </w:rPr>
              <w:t>0</w:t>
            </w:r>
            <w:r w:rsidRPr="004C66A6">
              <w:rPr>
                <w:rFonts w:ascii="Arial" w:hAnsi="Arial" w:cs="Arial"/>
              </w:rPr>
              <w:t xml:space="preserve"> e ≤ </w:t>
            </w:r>
            <w:r>
              <w:rPr>
                <w:rFonts w:ascii="Arial" w:hAnsi="Arial" w:cs="Arial"/>
              </w:rPr>
              <w:t>15</w:t>
            </w:r>
            <w:r w:rsidRPr="004C66A6">
              <w:rPr>
                <w:rFonts w:ascii="Arial" w:hAnsi="Arial" w:cs="Arial"/>
              </w:rPr>
              <w:t xml:space="preserve"> anni</w:t>
            </w:r>
          </w:p>
        </w:tc>
        <w:tc>
          <w:tcPr>
            <w:tcW w:w="1701" w:type="dxa"/>
          </w:tcPr>
          <w:p w:rsidR="00E65EF1" w:rsidRPr="004C66A6" w:rsidRDefault="00E65EF1" w:rsidP="00B01890">
            <w:pPr>
              <w:tabs>
                <w:tab w:val="left" w:pos="1049"/>
              </w:tabs>
              <w:jc w:val="center"/>
              <w:rPr>
                <w:rFonts w:ascii="Arial" w:hAnsi="Arial" w:cs="Arial"/>
              </w:rPr>
            </w:pPr>
            <w:r w:rsidRPr="004C66A6">
              <w:rPr>
                <w:rFonts w:ascii="Arial" w:hAnsi="Arial" w:cs="Arial"/>
              </w:rPr>
              <w:t>20</w:t>
            </w:r>
          </w:p>
        </w:tc>
        <w:tc>
          <w:tcPr>
            <w:tcW w:w="4633" w:type="dxa"/>
            <w:gridSpan w:val="2"/>
          </w:tcPr>
          <w:p w:rsidR="00E65EF1" w:rsidRPr="004C66A6" w:rsidRDefault="00E65EF1" w:rsidP="00B01890">
            <w:pPr>
              <w:spacing w:after="0" w:line="240" w:lineRule="auto"/>
            </w:pPr>
          </w:p>
        </w:tc>
      </w:tr>
      <w:tr w:rsidR="00E65EF1" w:rsidTr="00B01890">
        <w:trPr>
          <w:gridAfter w:val="4"/>
          <w:wAfter w:w="4678" w:type="dxa"/>
        </w:trPr>
        <w:tc>
          <w:tcPr>
            <w:tcW w:w="3964" w:type="dxa"/>
          </w:tcPr>
          <w:p w:rsidR="00E65EF1" w:rsidRPr="004C66A6" w:rsidRDefault="00E65EF1" w:rsidP="00B01890">
            <w:pPr>
              <w:tabs>
                <w:tab w:val="left" w:pos="1049"/>
              </w:tabs>
              <w:jc w:val="both"/>
              <w:rPr>
                <w:rFonts w:ascii="Arial" w:hAnsi="Arial" w:cs="Arial"/>
              </w:rPr>
            </w:pPr>
            <w:r w:rsidRPr="004C66A6">
              <w:rPr>
                <w:rFonts w:ascii="Arial" w:hAnsi="Arial" w:cs="Arial"/>
              </w:rPr>
              <w:t xml:space="preserve">&gt; </w:t>
            </w:r>
            <w:r>
              <w:rPr>
                <w:rFonts w:ascii="Arial" w:hAnsi="Arial" w:cs="Arial"/>
              </w:rPr>
              <w:t>15</w:t>
            </w:r>
            <w:r w:rsidRPr="004C66A6">
              <w:rPr>
                <w:rFonts w:ascii="Arial" w:hAnsi="Arial" w:cs="Arial"/>
              </w:rPr>
              <w:t xml:space="preserve"> anni</w:t>
            </w:r>
          </w:p>
        </w:tc>
        <w:tc>
          <w:tcPr>
            <w:tcW w:w="1701" w:type="dxa"/>
          </w:tcPr>
          <w:p w:rsidR="00E65EF1" w:rsidRPr="004C66A6" w:rsidRDefault="00E65EF1" w:rsidP="00B01890">
            <w:pPr>
              <w:tabs>
                <w:tab w:val="left" w:pos="1049"/>
              </w:tabs>
              <w:jc w:val="center"/>
              <w:rPr>
                <w:rFonts w:ascii="Arial" w:hAnsi="Arial" w:cs="Arial"/>
              </w:rPr>
            </w:pPr>
            <w:r w:rsidRPr="004C66A6">
              <w:rPr>
                <w:rFonts w:ascii="Arial" w:hAnsi="Arial" w:cs="Arial"/>
              </w:rPr>
              <w:t>40</w:t>
            </w:r>
          </w:p>
        </w:tc>
      </w:tr>
      <w:tr w:rsidR="00E65EF1" w:rsidRPr="004C66A6" w:rsidTr="00961406">
        <w:trPr>
          <w:gridAfter w:val="4"/>
          <w:wAfter w:w="4678" w:type="dxa"/>
        </w:trPr>
        <w:tc>
          <w:tcPr>
            <w:tcW w:w="3964" w:type="dxa"/>
            <w:shd w:val="clear" w:color="auto" w:fill="D9D9D9"/>
          </w:tcPr>
          <w:p w:rsidR="00E65EF1" w:rsidRPr="004C66A6" w:rsidRDefault="00E65EF1" w:rsidP="00961406">
            <w:pPr>
              <w:tabs>
                <w:tab w:val="left" w:pos="1049"/>
              </w:tabs>
              <w:jc w:val="both"/>
              <w:rPr>
                <w:rFonts w:ascii="Arial" w:hAnsi="Arial" w:cs="Arial"/>
                <w:b/>
              </w:rPr>
            </w:pPr>
            <w:r w:rsidRPr="004C66A6">
              <w:rPr>
                <w:rFonts w:ascii="Arial" w:hAnsi="Arial" w:cs="Arial"/>
                <w:b/>
              </w:rPr>
              <w:t>ESPERIENZA</w:t>
            </w:r>
            <w:r>
              <w:rPr>
                <w:rFonts w:ascii="Arial" w:hAnsi="Arial" w:cs="Arial"/>
                <w:b/>
              </w:rPr>
              <w:t xml:space="preserve"> CONSOLIDATA CON ORGANISMI IN ATS</w:t>
            </w:r>
          </w:p>
        </w:tc>
        <w:tc>
          <w:tcPr>
            <w:tcW w:w="1701" w:type="dxa"/>
            <w:shd w:val="clear" w:color="auto" w:fill="D9D9D9"/>
          </w:tcPr>
          <w:p w:rsidR="00E65EF1" w:rsidRPr="004C66A6" w:rsidRDefault="00E65EF1" w:rsidP="00961406">
            <w:pPr>
              <w:tabs>
                <w:tab w:val="left" w:pos="104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PUNTEGGIO</w:t>
            </w:r>
          </w:p>
        </w:tc>
      </w:tr>
      <w:tr w:rsidR="00E65EF1" w:rsidRPr="004C66A6" w:rsidTr="00733907">
        <w:trPr>
          <w:gridAfter w:val="2"/>
          <w:wAfter w:w="45" w:type="dxa"/>
          <w:trHeight w:val="487"/>
        </w:trPr>
        <w:tc>
          <w:tcPr>
            <w:tcW w:w="3964" w:type="dxa"/>
          </w:tcPr>
          <w:p w:rsidR="00E65EF1" w:rsidRPr="004C66A6" w:rsidRDefault="00E65EF1" w:rsidP="00733907">
            <w:pPr>
              <w:tabs>
                <w:tab w:val="left" w:pos="1049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ESPERIENZA CON UNO O PIU’ PARTNER DELL’ATS</w:t>
            </w:r>
          </w:p>
        </w:tc>
        <w:tc>
          <w:tcPr>
            <w:tcW w:w="1701" w:type="dxa"/>
          </w:tcPr>
          <w:p w:rsidR="00E65EF1" w:rsidRPr="004C66A6" w:rsidRDefault="00E65EF1" w:rsidP="00733907">
            <w:pPr>
              <w:tabs>
                <w:tab w:val="left" w:pos="10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633" w:type="dxa"/>
            <w:gridSpan w:val="2"/>
          </w:tcPr>
          <w:p w:rsidR="00E65EF1" w:rsidRPr="004C66A6" w:rsidRDefault="00E65EF1" w:rsidP="0073390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lang w:eastAsia="it-IT"/>
              </w:rPr>
              <w:t>TOT. PUNTEGGIO ATTRIBUITO</w:t>
            </w:r>
          </w:p>
        </w:tc>
      </w:tr>
    </w:tbl>
    <w:p w:rsidR="00E65EF1" w:rsidRDefault="00E65EF1" w:rsidP="0077401D">
      <w:pPr>
        <w:tabs>
          <w:tab w:val="left" w:pos="1049"/>
        </w:tabs>
        <w:spacing w:after="0" w:line="240" w:lineRule="auto"/>
        <w:rPr>
          <w:rFonts w:ascii="Times New Roman" w:hAnsi="Times New Roman"/>
        </w:rPr>
      </w:pP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E65EF1" w:rsidRDefault="00E65EF1" w:rsidP="003766B7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E65EF1" w:rsidRDefault="00E65EF1" w:rsidP="003766B7">
      <w:pPr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  <w:lang w:eastAsia="it-IT"/>
        </w:rPr>
        <w:t>Luogo e  data, ..........................                                                           Firma .............................</w:t>
      </w:r>
    </w:p>
    <w:sectPr w:rsidR="00E65EF1" w:rsidSect="006F3296">
      <w:headerReference w:type="default" r:id="rId7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EF1" w:rsidRDefault="00E65EF1">
      <w:r>
        <w:separator/>
      </w:r>
    </w:p>
  </w:endnote>
  <w:endnote w:type="continuationSeparator" w:id="0">
    <w:p w:rsidR="00E65EF1" w:rsidRDefault="00E65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EF1" w:rsidRDefault="00E65EF1">
      <w:r>
        <w:separator/>
      </w:r>
    </w:p>
  </w:footnote>
  <w:footnote w:type="continuationSeparator" w:id="0">
    <w:p w:rsidR="00E65EF1" w:rsidRDefault="00E65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EF1" w:rsidRDefault="00E65EF1" w:rsidP="007306A7">
    <w:r w:rsidRPr="00FC5D8C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6" o:spid="_x0000_i1031" type="#_x0000_t75" style="width:513pt;height:76.5pt;visibility:visible">
          <v:imagedata r:id="rId1" o:title=""/>
        </v:shape>
      </w:pict>
    </w:r>
  </w:p>
  <w:tbl>
    <w:tblPr>
      <w:tblW w:w="0" w:type="auto"/>
      <w:tblCellMar>
        <w:left w:w="0" w:type="dxa"/>
        <w:right w:w="28" w:type="dxa"/>
      </w:tblCellMar>
      <w:tblLook w:val="01E0"/>
    </w:tblPr>
    <w:tblGrid>
      <w:gridCol w:w="1646"/>
      <w:gridCol w:w="3370"/>
      <w:gridCol w:w="1036"/>
      <w:gridCol w:w="1772"/>
      <w:gridCol w:w="2522"/>
    </w:tblGrid>
    <w:tr w:rsidR="00E65EF1" w:rsidTr="007306A7">
      <w:trPr>
        <w:trHeight w:val="1640"/>
      </w:trPr>
      <w:tc>
        <w:tcPr>
          <w:tcW w:w="1646" w:type="dxa"/>
        </w:tcPr>
        <w:p w:rsidR="00E65EF1" w:rsidRDefault="00E65EF1" w:rsidP="007306A7">
          <w:pPr>
            <w:pStyle w:val="Header"/>
          </w:pPr>
          <w:r w:rsidRPr="00FC5D8C">
            <w:rPr>
              <w:noProof/>
              <w:lang w:eastAsia="it-IT"/>
            </w:rPr>
            <w:pict>
              <v:shape id="Immagine 5" o:spid="_x0000_i1032" type="#_x0000_t75" style="width:79.5pt;height:79.5pt;visibility:visible">
                <v:imagedata r:id="rId2" o:title=""/>
              </v:shape>
            </w:pict>
          </w:r>
        </w:p>
      </w:tc>
      <w:tc>
        <w:tcPr>
          <w:tcW w:w="3370" w:type="dxa"/>
        </w:tcPr>
        <w:p w:rsidR="00E65EF1" w:rsidRDefault="00E65EF1" w:rsidP="007306A7">
          <w:pPr>
            <w:pStyle w:val="Header"/>
          </w:pPr>
          <w:r w:rsidRPr="00FC5D8C">
            <w:rPr>
              <w:noProof/>
              <w:lang w:eastAsia="it-IT"/>
            </w:rPr>
            <w:pict>
              <v:shape id="Immagine 4" o:spid="_x0000_i1033" type="#_x0000_t75" style="width:154.5pt;height:36pt;visibility:visible">
                <v:imagedata r:id="rId3" o:title=""/>
              </v:shape>
            </w:pict>
          </w:r>
          <w:r>
            <w:t xml:space="preserve">  </w:t>
          </w:r>
        </w:p>
      </w:tc>
      <w:tc>
        <w:tcPr>
          <w:tcW w:w="1036" w:type="dxa"/>
        </w:tcPr>
        <w:p w:rsidR="00E65EF1" w:rsidRDefault="00E65EF1" w:rsidP="007306A7">
          <w:pPr>
            <w:pStyle w:val="Header"/>
          </w:pPr>
          <w:r w:rsidRPr="00FC5D8C">
            <w:rPr>
              <w:noProof/>
              <w:lang w:eastAsia="it-IT"/>
            </w:rPr>
            <w:pict>
              <v:shape id="Immagine 3" o:spid="_x0000_i1034" type="#_x0000_t75" style="width:49.5pt;height:55.5pt;visibility:visible">
                <v:imagedata r:id="rId4" o:title=""/>
              </v:shape>
            </w:pict>
          </w:r>
        </w:p>
      </w:tc>
      <w:tc>
        <w:tcPr>
          <w:tcW w:w="1772" w:type="dxa"/>
        </w:tcPr>
        <w:p w:rsidR="00E65EF1" w:rsidRDefault="00E65EF1" w:rsidP="007306A7">
          <w:pPr>
            <w:pStyle w:val="Header"/>
          </w:pPr>
          <w:r>
            <w:t xml:space="preserve"> </w:t>
          </w:r>
          <w:r w:rsidRPr="00FC5D8C">
            <w:rPr>
              <w:noProof/>
              <w:lang w:eastAsia="it-IT"/>
            </w:rPr>
            <w:pict>
              <v:shape id="Immagine 2" o:spid="_x0000_i1035" type="#_x0000_t75" style="width:81.75pt;height:35.25pt;visibility:visible">
                <v:imagedata r:id="rId5" o:title=""/>
              </v:shape>
            </w:pict>
          </w:r>
        </w:p>
      </w:tc>
      <w:tc>
        <w:tcPr>
          <w:tcW w:w="2522" w:type="dxa"/>
        </w:tcPr>
        <w:p w:rsidR="00E65EF1" w:rsidRDefault="00E65EF1" w:rsidP="007306A7">
          <w:pPr>
            <w:pStyle w:val="Header"/>
          </w:pPr>
          <w:r w:rsidRPr="00FC5D8C">
            <w:rPr>
              <w:noProof/>
              <w:lang w:eastAsia="it-IT"/>
            </w:rPr>
            <w:pict>
              <v:shape id="Immagine 1" o:spid="_x0000_i1036" type="#_x0000_t75" style="width:124.5pt;height:50.25pt;visibility:visible">
                <v:imagedata r:id="rId6" o:title=""/>
              </v:shape>
            </w:pict>
          </w:r>
        </w:p>
      </w:tc>
    </w:tr>
  </w:tbl>
  <w:p w:rsidR="00E65EF1" w:rsidRPr="0083402D" w:rsidRDefault="00E65EF1" w:rsidP="008340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560D9"/>
    <w:multiLevelType w:val="hybridMultilevel"/>
    <w:tmpl w:val="7C043B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7F844CB5"/>
    <w:multiLevelType w:val="hybridMultilevel"/>
    <w:tmpl w:val="07A0C0D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9DF"/>
    <w:rsid w:val="00032339"/>
    <w:rsid w:val="000425A1"/>
    <w:rsid w:val="00056646"/>
    <w:rsid w:val="0005709F"/>
    <w:rsid w:val="0006674F"/>
    <w:rsid w:val="000A329C"/>
    <w:rsid w:val="000F1400"/>
    <w:rsid w:val="00126C5F"/>
    <w:rsid w:val="001345F4"/>
    <w:rsid w:val="00136D5C"/>
    <w:rsid w:val="00150A71"/>
    <w:rsid w:val="00191818"/>
    <w:rsid w:val="00191CB2"/>
    <w:rsid w:val="00192C9A"/>
    <w:rsid w:val="001A2670"/>
    <w:rsid w:val="001A28FD"/>
    <w:rsid w:val="001A4DAC"/>
    <w:rsid w:val="001B3026"/>
    <w:rsid w:val="001C2308"/>
    <w:rsid w:val="001F0BFE"/>
    <w:rsid w:val="002051A6"/>
    <w:rsid w:val="00205360"/>
    <w:rsid w:val="0025022E"/>
    <w:rsid w:val="0026407F"/>
    <w:rsid w:val="00273E21"/>
    <w:rsid w:val="002761C9"/>
    <w:rsid w:val="00296A83"/>
    <w:rsid w:val="002B002F"/>
    <w:rsid w:val="002B7C5A"/>
    <w:rsid w:val="002C55CD"/>
    <w:rsid w:val="002F0F97"/>
    <w:rsid w:val="002F2354"/>
    <w:rsid w:val="003014EB"/>
    <w:rsid w:val="0030509B"/>
    <w:rsid w:val="003231C2"/>
    <w:rsid w:val="00327A5A"/>
    <w:rsid w:val="003459EA"/>
    <w:rsid w:val="003766B7"/>
    <w:rsid w:val="00376BF9"/>
    <w:rsid w:val="00390637"/>
    <w:rsid w:val="00392038"/>
    <w:rsid w:val="003A2011"/>
    <w:rsid w:val="003C3CC6"/>
    <w:rsid w:val="003C7536"/>
    <w:rsid w:val="003D2192"/>
    <w:rsid w:val="00400CA7"/>
    <w:rsid w:val="00404A1B"/>
    <w:rsid w:val="004077EA"/>
    <w:rsid w:val="00417F96"/>
    <w:rsid w:val="004217E5"/>
    <w:rsid w:val="00445045"/>
    <w:rsid w:val="0045280F"/>
    <w:rsid w:val="00452B68"/>
    <w:rsid w:val="00465D47"/>
    <w:rsid w:val="004A067C"/>
    <w:rsid w:val="004A4932"/>
    <w:rsid w:val="004B07A3"/>
    <w:rsid w:val="004C164A"/>
    <w:rsid w:val="004C66A6"/>
    <w:rsid w:val="004E485A"/>
    <w:rsid w:val="004F01F6"/>
    <w:rsid w:val="00507285"/>
    <w:rsid w:val="005128DE"/>
    <w:rsid w:val="00543EE1"/>
    <w:rsid w:val="00544F0D"/>
    <w:rsid w:val="00573D80"/>
    <w:rsid w:val="005B5703"/>
    <w:rsid w:val="005D0582"/>
    <w:rsid w:val="005E01A2"/>
    <w:rsid w:val="005E6345"/>
    <w:rsid w:val="005E6890"/>
    <w:rsid w:val="005F555F"/>
    <w:rsid w:val="00610760"/>
    <w:rsid w:val="00680551"/>
    <w:rsid w:val="00681C92"/>
    <w:rsid w:val="006913DB"/>
    <w:rsid w:val="006B0185"/>
    <w:rsid w:val="006B1EB1"/>
    <w:rsid w:val="006E7C97"/>
    <w:rsid w:val="006F3296"/>
    <w:rsid w:val="006F724C"/>
    <w:rsid w:val="00705565"/>
    <w:rsid w:val="007306A7"/>
    <w:rsid w:val="00733907"/>
    <w:rsid w:val="0074402A"/>
    <w:rsid w:val="007441EC"/>
    <w:rsid w:val="0077401D"/>
    <w:rsid w:val="00774AF8"/>
    <w:rsid w:val="007876E0"/>
    <w:rsid w:val="00790225"/>
    <w:rsid w:val="007A2303"/>
    <w:rsid w:val="007A287D"/>
    <w:rsid w:val="007C3288"/>
    <w:rsid w:val="007C3F7F"/>
    <w:rsid w:val="007E5250"/>
    <w:rsid w:val="007F290E"/>
    <w:rsid w:val="007F3063"/>
    <w:rsid w:val="008122CD"/>
    <w:rsid w:val="00816085"/>
    <w:rsid w:val="00824F86"/>
    <w:rsid w:val="00827604"/>
    <w:rsid w:val="0083402D"/>
    <w:rsid w:val="00851C81"/>
    <w:rsid w:val="00863B07"/>
    <w:rsid w:val="00872980"/>
    <w:rsid w:val="00890D6D"/>
    <w:rsid w:val="008931EC"/>
    <w:rsid w:val="008A3A56"/>
    <w:rsid w:val="008B66C1"/>
    <w:rsid w:val="008C575A"/>
    <w:rsid w:val="008D7A0F"/>
    <w:rsid w:val="008F439F"/>
    <w:rsid w:val="009042B6"/>
    <w:rsid w:val="009169EC"/>
    <w:rsid w:val="00933047"/>
    <w:rsid w:val="009335A3"/>
    <w:rsid w:val="009557D2"/>
    <w:rsid w:val="00961406"/>
    <w:rsid w:val="00965F0D"/>
    <w:rsid w:val="009725C3"/>
    <w:rsid w:val="009C4CF4"/>
    <w:rsid w:val="009E54CD"/>
    <w:rsid w:val="009F5B6A"/>
    <w:rsid w:val="00A14DAC"/>
    <w:rsid w:val="00A20048"/>
    <w:rsid w:val="00A2090F"/>
    <w:rsid w:val="00A27058"/>
    <w:rsid w:val="00A71D4A"/>
    <w:rsid w:val="00A7254F"/>
    <w:rsid w:val="00A7678D"/>
    <w:rsid w:val="00AB0FBB"/>
    <w:rsid w:val="00AB1232"/>
    <w:rsid w:val="00AB412C"/>
    <w:rsid w:val="00AB5F36"/>
    <w:rsid w:val="00AE2E0D"/>
    <w:rsid w:val="00AF0D92"/>
    <w:rsid w:val="00B01890"/>
    <w:rsid w:val="00B56413"/>
    <w:rsid w:val="00B57BB5"/>
    <w:rsid w:val="00B644B0"/>
    <w:rsid w:val="00B666F2"/>
    <w:rsid w:val="00B80D71"/>
    <w:rsid w:val="00B82949"/>
    <w:rsid w:val="00B93AC3"/>
    <w:rsid w:val="00BA0125"/>
    <w:rsid w:val="00BA4C76"/>
    <w:rsid w:val="00BF5B7F"/>
    <w:rsid w:val="00C374F2"/>
    <w:rsid w:val="00C44E24"/>
    <w:rsid w:val="00C63997"/>
    <w:rsid w:val="00C669BE"/>
    <w:rsid w:val="00C7640B"/>
    <w:rsid w:val="00C8075F"/>
    <w:rsid w:val="00CE09FF"/>
    <w:rsid w:val="00D211A7"/>
    <w:rsid w:val="00D42B22"/>
    <w:rsid w:val="00D46286"/>
    <w:rsid w:val="00D560A5"/>
    <w:rsid w:val="00D608BD"/>
    <w:rsid w:val="00D73B25"/>
    <w:rsid w:val="00D93A34"/>
    <w:rsid w:val="00DA60F1"/>
    <w:rsid w:val="00DC10DC"/>
    <w:rsid w:val="00DC537B"/>
    <w:rsid w:val="00DD0566"/>
    <w:rsid w:val="00DD222E"/>
    <w:rsid w:val="00DD243B"/>
    <w:rsid w:val="00DE0841"/>
    <w:rsid w:val="00DE0E17"/>
    <w:rsid w:val="00E07C63"/>
    <w:rsid w:val="00E111E6"/>
    <w:rsid w:val="00E139BD"/>
    <w:rsid w:val="00E159C6"/>
    <w:rsid w:val="00E36F36"/>
    <w:rsid w:val="00E44B69"/>
    <w:rsid w:val="00E462A6"/>
    <w:rsid w:val="00E53479"/>
    <w:rsid w:val="00E650D8"/>
    <w:rsid w:val="00E65EF1"/>
    <w:rsid w:val="00EA07F0"/>
    <w:rsid w:val="00ED7BD2"/>
    <w:rsid w:val="00EF7C02"/>
    <w:rsid w:val="00F37371"/>
    <w:rsid w:val="00F45DD6"/>
    <w:rsid w:val="00F569C9"/>
    <w:rsid w:val="00F839DF"/>
    <w:rsid w:val="00F9148F"/>
    <w:rsid w:val="00FA4F2C"/>
    <w:rsid w:val="00FB1C7A"/>
    <w:rsid w:val="00FB2F4F"/>
    <w:rsid w:val="00FC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287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01A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01A2"/>
    <w:rPr>
      <w:rFonts w:cs="Times New Roman"/>
      <w:lang w:eastAsia="en-US"/>
    </w:rPr>
  </w:style>
  <w:style w:type="table" w:styleId="TableGrid">
    <w:name w:val="Table Grid"/>
    <w:basedOn w:val="TableNormal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5D05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89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160</Words>
  <Characters>917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Orazio Vecchio</cp:lastModifiedBy>
  <cp:revision>2</cp:revision>
  <cp:lastPrinted>2020-07-03T07:44:00Z</cp:lastPrinted>
  <dcterms:created xsi:type="dcterms:W3CDTF">2020-12-04T08:31:00Z</dcterms:created>
  <dcterms:modified xsi:type="dcterms:W3CDTF">2020-12-04T08:31:00Z</dcterms:modified>
</cp:coreProperties>
</file>