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03C" w:rsidRPr="00D46286" w:rsidRDefault="0071303C" w:rsidP="00D46286">
      <w:pPr>
        <w:rPr>
          <w:sz w:val="28"/>
          <w:szCs w:val="28"/>
        </w:rPr>
      </w:pPr>
    </w:p>
    <w:p w:rsidR="0071303C" w:rsidRDefault="0071303C" w:rsidP="00282EE8">
      <w:pPr>
        <w:rPr>
          <w:b/>
          <w:sz w:val="28"/>
          <w:szCs w:val="28"/>
        </w:rPr>
      </w:pPr>
      <w:r>
        <w:rPr>
          <w:b/>
          <w:sz w:val="28"/>
          <w:szCs w:val="28"/>
        </w:rPr>
        <w:t>Allegato 1</w:t>
      </w:r>
    </w:p>
    <w:p w:rsidR="0071303C" w:rsidRDefault="0071303C" w:rsidP="00282EE8">
      <w:pPr>
        <w:jc w:val="center"/>
        <w:rPr>
          <w:b/>
          <w:sz w:val="32"/>
          <w:szCs w:val="32"/>
        </w:rPr>
      </w:pPr>
    </w:p>
    <w:p w:rsidR="0071303C" w:rsidRDefault="0071303C" w:rsidP="00282E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DOMANDA DI PARTECIPAZIONE</w:t>
      </w:r>
    </w:p>
    <w:p w:rsidR="0071303C" w:rsidRDefault="0071303C" w:rsidP="00282EE8">
      <w:pPr>
        <w:rPr>
          <w:b/>
          <w:sz w:val="24"/>
          <w:szCs w:val="24"/>
        </w:rPr>
      </w:pPr>
    </w:p>
    <w:p w:rsidR="0071303C" w:rsidRDefault="0071303C" w:rsidP="00282EE8">
      <w:pPr>
        <w:rPr>
          <w:b/>
          <w:sz w:val="24"/>
          <w:szCs w:val="24"/>
        </w:rPr>
      </w:pPr>
      <w:r>
        <w:rPr>
          <w:b/>
          <w:sz w:val="24"/>
          <w:szCs w:val="24"/>
        </w:rPr>
        <w:t>PER LA SELEZIONE AL PROGETTO “ ALLE PENDICI DELL’ETNICO: PERCORSI DI INCLUSIONE SOCIO-LAVORATIVA PER MIGRANTI”</w:t>
      </w:r>
    </w:p>
    <w:p w:rsidR="0071303C" w:rsidRDefault="0071303C" w:rsidP="00282EE8">
      <w:pPr>
        <w:rPr>
          <w:sz w:val="28"/>
          <w:szCs w:val="28"/>
        </w:rPr>
      </w:pPr>
      <w:bookmarkStart w:id="0" w:name="_GoBack"/>
      <w:bookmarkEnd w:id="0"/>
    </w:p>
    <w:p w:rsidR="0071303C" w:rsidRDefault="0071303C" w:rsidP="00282E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Il/La sottoscritto/a ( Cognome)____________________(Nome)_________________</w:t>
      </w:r>
    </w:p>
    <w:p w:rsidR="0071303C" w:rsidRDefault="0071303C" w:rsidP="00282E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Nato/a a ______________________________Prov.(_________) il____/____/_____</w:t>
      </w:r>
    </w:p>
    <w:p w:rsidR="0071303C" w:rsidRDefault="0071303C" w:rsidP="00282E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Nazionalità______________________Residente in_________________Prov.(_____)</w:t>
      </w:r>
    </w:p>
    <w:p w:rsidR="0071303C" w:rsidRDefault="0071303C" w:rsidP="00282E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Cap.________________Via/ C.so/ P.zza_______________________N.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</w:t>
      </w:r>
    </w:p>
    <w:p w:rsidR="0071303C" w:rsidRDefault="0071303C" w:rsidP="00282E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Tel._____________________________Mail_________________________________</w:t>
      </w:r>
    </w:p>
    <w:p w:rsidR="0071303C" w:rsidRDefault="0071303C" w:rsidP="00282EE8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>Codice fiscale__________________________________________________________</w:t>
      </w:r>
    </w:p>
    <w:p w:rsidR="0071303C" w:rsidRDefault="0071303C" w:rsidP="00282EE8">
      <w:pPr>
        <w:jc w:val="center"/>
        <w:rPr>
          <w:b/>
          <w:bCs/>
          <w:sz w:val="28"/>
          <w:szCs w:val="28"/>
        </w:rPr>
      </w:pPr>
    </w:p>
    <w:p w:rsidR="0071303C" w:rsidRDefault="0071303C" w:rsidP="00282E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chiede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di partecipare alla selezione dei destinatari del Progetto “ALLE PENDICI DELL’ETNICO: PERCORSI DI INCLUSIONE SOCIO-LAVORATIVA PER MIGRANTI”.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Pertanto, ai sensi degli artt.46 e 47 del D.P.R. 28-12-2000 N. 445, sotto la propria responsabilità,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1303C" w:rsidRDefault="0071303C" w:rsidP="00282E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dichiara</w:t>
      </w:r>
    </w:p>
    <w:p w:rsidR="0071303C" w:rsidRDefault="0071303C" w:rsidP="00282EE8">
      <w:pPr>
        <w:jc w:val="center"/>
        <w:rPr>
          <w:b/>
          <w:bCs/>
          <w:sz w:val="28"/>
          <w:szCs w:val="28"/>
        </w:rPr>
      </w:pP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essere residente o domiciliato/a in Sicilia da almeno sei mesi;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essere disoccupato/a o non occupato/a;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avere un’età compresa tra i 16 e 60 anni compiuti;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essere immigrato;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di essere soggetto appartenente a minoranze etniche;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essere beneficiario di protezione internazionale;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essere stato/a preso/a in carico e/o iscritto/a nei registri di censimento dei servizi socio-sanitari con Capofila il Comune di Catania;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essere cittadino/a non comunitario/a in possesso di regolare permesso di soggiorno in corso di validità;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conoscenza della lingua italiana livello base;</w:t>
      </w:r>
    </w:p>
    <w:p w:rsidR="0071303C" w:rsidRDefault="0071303C" w:rsidP="00282EE8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>
        <w:rPr>
          <w:sz w:val="28"/>
          <w:szCs w:val="28"/>
        </w:rPr>
        <w:t>di non essere coinvolto/a in altri progetti finanziati da programmi comunitari.</w:t>
      </w:r>
    </w:p>
    <w:p w:rsidR="0071303C" w:rsidRDefault="0071303C" w:rsidP="00282EE8">
      <w:pPr>
        <w:pStyle w:val="ListParagraph"/>
        <w:rPr>
          <w:sz w:val="28"/>
          <w:szCs w:val="28"/>
        </w:rPr>
      </w:pP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I requisiti devono essere posseduti alla data della candidatura.</w:t>
      </w:r>
    </w:p>
    <w:p w:rsidR="0071303C" w:rsidRDefault="0071303C" w:rsidP="00282EE8">
      <w:pPr>
        <w:rPr>
          <w:sz w:val="28"/>
          <w:szCs w:val="28"/>
        </w:rPr>
      </w:pP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Si allega: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- codice fiscale;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- documento d’identità (se in possesso);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- permesso di soggiorno, se soggetti non comunitari;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- dichiarazione di immediata disponibilità/ Scheda anagrafico-professionale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>- curriculum vitae ( se in possesso).</w:t>
      </w:r>
    </w:p>
    <w:p w:rsidR="0071303C" w:rsidRDefault="0071303C" w:rsidP="00282EE8">
      <w:pPr>
        <w:rPr>
          <w:sz w:val="28"/>
          <w:szCs w:val="28"/>
        </w:rPr>
      </w:pPr>
    </w:p>
    <w:p w:rsidR="0071303C" w:rsidRDefault="0071303C" w:rsidP="00282EE8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Si autorizza il trattamento dei propri dati personali ai sensi della normativa vigente per le finalità di cui alla presente istanza di partecipazione</w:t>
      </w:r>
    </w:p>
    <w:p w:rsidR="0071303C" w:rsidRDefault="0071303C" w:rsidP="00282EE8">
      <w:pPr>
        <w:rPr>
          <w:i/>
          <w:iCs/>
          <w:sz w:val="28"/>
          <w:szCs w:val="28"/>
        </w:rPr>
      </w:pP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 xml:space="preserve">Luogo e data                                    </w:t>
      </w:r>
    </w:p>
    <w:p w:rsidR="0071303C" w:rsidRDefault="0071303C" w:rsidP="00282EE8">
      <w:pPr>
        <w:rPr>
          <w:sz w:val="28"/>
          <w:szCs w:val="28"/>
        </w:rPr>
      </w:pP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Firma</w:t>
      </w:r>
    </w:p>
    <w:p w:rsidR="0071303C" w:rsidRDefault="0071303C" w:rsidP="00282EE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sz w:val="24"/>
          <w:szCs w:val="24"/>
        </w:rPr>
        <w:t>(si allega documento di riconoscimento in corso di validità</w:t>
      </w:r>
      <w:r>
        <w:rPr>
          <w:sz w:val="28"/>
          <w:szCs w:val="28"/>
        </w:rPr>
        <w:t>)</w:t>
      </w:r>
    </w:p>
    <w:p w:rsidR="0071303C" w:rsidRDefault="0071303C" w:rsidP="00282EE8">
      <w:pPr>
        <w:rPr>
          <w:i/>
          <w:iCs/>
          <w:sz w:val="28"/>
          <w:szCs w:val="28"/>
        </w:rPr>
      </w:pPr>
    </w:p>
    <w:sectPr w:rsidR="0071303C" w:rsidSect="006F3296">
      <w:headerReference w:type="default" r:id="rId7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03C" w:rsidRDefault="0071303C">
      <w:r>
        <w:separator/>
      </w:r>
    </w:p>
  </w:endnote>
  <w:endnote w:type="continuationSeparator" w:id="0">
    <w:p w:rsidR="0071303C" w:rsidRDefault="00713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03C" w:rsidRDefault="0071303C">
      <w:r>
        <w:separator/>
      </w:r>
    </w:p>
  </w:footnote>
  <w:footnote w:type="continuationSeparator" w:id="0">
    <w:p w:rsidR="0071303C" w:rsidRDefault="007130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03C" w:rsidRPr="0083402D" w:rsidRDefault="0071303C" w:rsidP="008340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9DF"/>
    <w:rsid w:val="000425A1"/>
    <w:rsid w:val="00054044"/>
    <w:rsid w:val="00056646"/>
    <w:rsid w:val="0005709F"/>
    <w:rsid w:val="0006674F"/>
    <w:rsid w:val="000A329C"/>
    <w:rsid w:val="000F1400"/>
    <w:rsid w:val="001345F4"/>
    <w:rsid w:val="00136635"/>
    <w:rsid w:val="00136D5C"/>
    <w:rsid w:val="00150A71"/>
    <w:rsid w:val="00162185"/>
    <w:rsid w:val="00191818"/>
    <w:rsid w:val="00191CB2"/>
    <w:rsid w:val="00192C9A"/>
    <w:rsid w:val="001A2670"/>
    <w:rsid w:val="001A28FD"/>
    <w:rsid w:val="001A4DAC"/>
    <w:rsid w:val="001B3026"/>
    <w:rsid w:val="001C2308"/>
    <w:rsid w:val="001D4252"/>
    <w:rsid w:val="001F0BFE"/>
    <w:rsid w:val="002051A6"/>
    <w:rsid w:val="00205360"/>
    <w:rsid w:val="0025022E"/>
    <w:rsid w:val="0026407F"/>
    <w:rsid w:val="00273E21"/>
    <w:rsid w:val="002761C9"/>
    <w:rsid w:val="00282EE8"/>
    <w:rsid w:val="00296A83"/>
    <w:rsid w:val="002A7EE3"/>
    <w:rsid w:val="002B002F"/>
    <w:rsid w:val="002B4C9F"/>
    <w:rsid w:val="002B7C5A"/>
    <w:rsid w:val="002C15EC"/>
    <w:rsid w:val="002C55CD"/>
    <w:rsid w:val="002D016D"/>
    <w:rsid w:val="002F2354"/>
    <w:rsid w:val="003014EB"/>
    <w:rsid w:val="0030509B"/>
    <w:rsid w:val="003231C2"/>
    <w:rsid w:val="0032355B"/>
    <w:rsid w:val="003459EA"/>
    <w:rsid w:val="00376BF9"/>
    <w:rsid w:val="00390637"/>
    <w:rsid w:val="00392038"/>
    <w:rsid w:val="003A2011"/>
    <w:rsid w:val="003C7536"/>
    <w:rsid w:val="003D2192"/>
    <w:rsid w:val="003E51F8"/>
    <w:rsid w:val="00400CA7"/>
    <w:rsid w:val="00404A1B"/>
    <w:rsid w:val="004077EA"/>
    <w:rsid w:val="00417F96"/>
    <w:rsid w:val="004217E5"/>
    <w:rsid w:val="00445045"/>
    <w:rsid w:val="00445837"/>
    <w:rsid w:val="0045280F"/>
    <w:rsid w:val="00452B68"/>
    <w:rsid w:val="00465D47"/>
    <w:rsid w:val="004A067C"/>
    <w:rsid w:val="004B07A3"/>
    <w:rsid w:val="004C164A"/>
    <w:rsid w:val="004E485A"/>
    <w:rsid w:val="004F01F6"/>
    <w:rsid w:val="00507285"/>
    <w:rsid w:val="005128DE"/>
    <w:rsid w:val="00543EE1"/>
    <w:rsid w:val="00544F0D"/>
    <w:rsid w:val="00573D80"/>
    <w:rsid w:val="005B5703"/>
    <w:rsid w:val="005E01A2"/>
    <w:rsid w:val="005E6345"/>
    <w:rsid w:val="005E6890"/>
    <w:rsid w:val="005F555F"/>
    <w:rsid w:val="00626E75"/>
    <w:rsid w:val="00633138"/>
    <w:rsid w:val="00680551"/>
    <w:rsid w:val="00681C92"/>
    <w:rsid w:val="006B0185"/>
    <w:rsid w:val="006B1EB1"/>
    <w:rsid w:val="006E7C97"/>
    <w:rsid w:val="006F3296"/>
    <w:rsid w:val="00705565"/>
    <w:rsid w:val="0071303C"/>
    <w:rsid w:val="0074402A"/>
    <w:rsid w:val="007441EC"/>
    <w:rsid w:val="00774AF8"/>
    <w:rsid w:val="0078104B"/>
    <w:rsid w:val="007876E0"/>
    <w:rsid w:val="00790225"/>
    <w:rsid w:val="007A2303"/>
    <w:rsid w:val="007A287D"/>
    <w:rsid w:val="007B7C17"/>
    <w:rsid w:val="007C3288"/>
    <w:rsid w:val="007C3F7F"/>
    <w:rsid w:val="007E5250"/>
    <w:rsid w:val="007F290E"/>
    <w:rsid w:val="007F3063"/>
    <w:rsid w:val="008122CD"/>
    <w:rsid w:val="00816085"/>
    <w:rsid w:val="00827604"/>
    <w:rsid w:val="0083402D"/>
    <w:rsid w:val="00851C81"/>
    <w:rsid w:val="00863B07"/>
    <w:rsid w:val="00872980"/>
    <w:rsid w:val="00890D6D"/>
    <w:rsid w:val="008931EC"/>
    <w:rsid w:val="008A3A56"/>
    <w:rsid w:val="008B66C1"/>
    <w:rsid w:val="008C575A"/>
    <w:rsid w:val="008D7A0F"/>
    <w:rsid w:val="008F439F"/>
    <w:rsid w:val="009042B6"/>
    <w:rsid w:val="00911BCF"/>
    <w:rsid w:val="009169EC"/>
    <w:rsid w:val="00933047"/>
    <w:rsid w:val="009335A3"/>
    <w:rsid w:val="009557D2"/>
    <w:rsid w:val="00965F0D"/>
    <w:rsid w:val="009725C3"/>
    <w:rsid w:val="009C153A"/>
    <w:rsid w:val="009D5B1E"/>
    <w:rsid w:val="00A14DAC"/>
    <w:rsid w:val="00A2090F"/>
    <w:rsid w:val="00A27058"/>
    <w:rsid w:val="00A54D75"/>
    <w:rsid w:val="00A71D4A"/>
    <w:rsid w:val="00A7254F"/>
    <w:rsid w:val="00AB0FBB"/>
    <w:rsid w:val="00AB1232"/>
    <w:rsid w:val="00AB5F36"/>
    <w:rsid w:val="00AC2103"/>
    <w:rsid w:val="00AE2E0D"/>
    <w:rsid w:val="00AF0D92"/>
    <w:rsid w:val="00B05C91"/>
    <w:rsid w:val="00B56413"/>
    <w:rsid w:val="00B57BB5"/>
    <w:rsid w:val="00B644B0"/>
    <w:rsid w:val="00B666F2"/>
    <w:rsid w:val="00B80D71"/>
    <w:rsid w:val="00B82949"/>
    <w:rsid w:val="00B92F33"/>
    <w:rsid w:val="00B93AC3"/>
    <w:rsid w:val="00BA0125"/>
    <w:rsid w:val="00BA4C76"/>
    <w:rsid w:val="00BB6AB3"/>
    <w:rsid w:val="00BF5B7F"/>
    <w:rsid w:val="00C11462"/>
    <w:rsid w:val="00C25976"/>
    <w:rsid w:val="00C314E6"/>
    <w:rsid w:val="00C374F2"/>
    <w:rsid w:val="00C44E24"/>
    <w:rsid w:val="00C63997"/>
    <w:rsid w:val="00C669BE"/>
    <w:rsid w:val="00C7640B"/>
    <w:rsid w:val="00C8075F"/>
    <w:rsid w:val="00CE09FF"/>
    <w:rsid w:val="00CF1013"/>
    <w:rsid w:val="00CF50B8"/>
    <w:rsid w:val="00D42B22"/>
    <w:rsid w:val="00D46286"/>
    <w:rsid w:val="00D560A5"/>
    <w:rsid w:val="00D57A7E"/>
    <w:rsid w:val="00D608BD"/>
    <w:rsid w:val="00D73B25"/>
    <w:rsid w:val="00D83C2F"/>
    <w:rsid w:val="00D93A34"/>
    <w:rsid w:val="00DA60F1"/>
    <w:rsid w:val="00DC10DC"/>
    <w:rsid w:val="00DC537B"/>
    <w:rsid w:val="00DD0566"/>
    <w:rsid w:val="00DD222E"/>
    <w:rsid w:val="00DD243B"/>
    <w:rsid w:val="00DE0841"/>
    <w:rsid w:val="00E07C63"/>
    <w:rsid w:val="00E111E6"/>
    <w:rsid w:val="00E139BD"/>
    <w:rsid w:val="00E159C6"/>
    <w:rsid w:val="00E36F36"/>
    <w:rsid w:val="00E44B69"/>
    <w:rsid w:val="00E462A6"/>
    <w:rsid w:val="00E53479"/>
    <w:rsid w:val="00E60BDC"/>
    <w:rsid w:val="00E650D8"/>
    <w:rsid w:val="00EA07F0"/>
    <w:rsid w:val="00EA5462"/>
    <w:rsid w:val="00ED7BD2"/>
    <w:rsid w:val="00EF7C02"/>
    <w:rsid w:val="00F037EE"/>
    <w:rsid w:val="00F37371"/>
    <w:rsid w:val="00F45DD6"/>
    <w:rsid w:val="00F569C9"/>
    <w:rsid w:val="00F839DF"/>
    <w:rsid w:val="00F9148F"/>
    <w:rsid w:val="00FB1C7A"/>
    <w:rsid w:val="00FB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287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01A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01A2"/>
    <w:rPr>
      <w:rFonts w:cs="Times New Roman"/>
      <w:lang w:eastAsia="en-US"/>
    </w:rPr>
  </w:style>
  <w:style w:type="table" w:styleId="TableGrid">
    <w:name w:val="Table Grid"/>
    <w:basedOn w:val="TableNormal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C2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210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43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337</Words>
  <Characters>1923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Orazio Vecchio</cp:lastModifiedBy>
  <cp:revision>2</cp:revision>
  <cp:lastPrinted>2021-04-03T17:45:00Z</cp:lastPrinted>
  <dcterms:created xsi:type="dcterms:W3CDTF">2021-09-23T07:23:00Z</dcterms:created>
  <dcterms:modified xsi:type="dcterms:W3CDTF">2021-09-23T07:23:00Z</dcterms:modified>
</cp:coreProperties>
</file>