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388" w:rsidRPr="007A6EC3" w:rsidRDefault="008A5388" w:rsidP="00A31929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  <w:r w:rsidRPr="007A6EC3">
        <w:rPr>
          <w:rFonts w:ascii="Times New Roman" w:hAnsi="Times New Roman"/>
          <w:b/>
          <w:bCs/>
          <w:sz w:val="24"/>
          <w:szCs w:val="24"/>
          <w:lang w:eastAsia="it-IT"/>
        </w:rPr>
        <w:t xml:space="preserve">Allegato 1                                                                              </w:t>
      </w:r>
      <w:r>
        <w:rPr>
          <w:rFonts w:ascii="Times New Roman" w:hAnsi="Times New Roman"/>
          <w:b/>
          <w:bCs/>
          <w:sz w:val="24"/>
          <w:szCs w:val="24"/>
          <w:lang w:eastAsia="it-IT"/>
        </w:rPr>
        <w:t>Al Presidente dell’Associazione Terra Amica</w:t>
      </w:r>
    </w:p>
    <w:p w:rsidR="008A5388" w:rsidRPr="007A6EC3" w:rsidRDefault="008A5388" w:rsidP="00A31929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</w:p>
    <w:p w:rsidR="008A5388" w:rsidRPr="007A6EC3" w:rsidRDefault="008A5388" w:rsidP="00A31929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  <w:r w:rsidRPr="007A6EC3">
        <w:rPr>
          <w:rFonts w:ascii="Times New Roman" w:hAnsi="Times New Roman"/>
          <w:sz w:val="24"/>
          <w:szCs w:val="24"/>
          <w:lang w:eastAsia="it-IT"/>
        </w:rPr>
        <w:t xml:space="preserve">                                                                 </w:t>
      </w:r>
      <w:r>
        <w:rPr>
          <w:rFonts w:ascii="Times New Roman" w:hAnsi="Times New Roman"/>
          <w:sz w:val="24"/>
          <w:szCs w:val="24"/>
          <w:lang w:eastAsia="it-IT"/>
        </w:rPr>
        <w:t xml:space="preserve">                     </w:t>
      </w:r>
    </w:p>
    <w:p w:rsidR="008A5388" w:rsidRPr="007A6EC3" w:rsidRDefault="008A5388" w:rsidP="00A31929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</w:p>
    <w:p w:rsidR="008A5388" w:rsidRPr="007A6EC3" w:rsidRDefault="008A5388" w:rsidP="00A31929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</w:p>
    <w:p w:rsidR="008A5388" w:rsidRPr="007A6EC3" w:rsidRDefault="008A5388" w:rsidP="00A31929">
      <w:pPr>
        <w:spacing w:after="0" w:line="480" w:lineRule="auto"/>
        <w:jc w:val="both"/>
        <w:rPr>
          <w:rFonts w:ascii="Times New Roman" w:hAnsi="Times New Roman"/>
          <w:sz w:val="24"/>
          <w:szCs w:val="24"/>
          <w:lang w:eastAsia="it-IT"/>
        </w:rPr>
      </w:pPr>
      <w:r w:rsidRPr="007A6EC3">
        <w:rPr>
          <w:rFonts w:ascii="Times New Roman" w:hAnsi="Times New Roman"/>
          <w:sz w:val="24"/>
          <w:szCs w:val="24"/>
          <w:lang w:eastAsia="it-IT"/>
        </w:rPr>
        <w:t>Il/La Sottoscritto/a (Cognome)...........................................(Nome)..……………………………. Nato/a a ....................................……………........ Prov. (..............) il........./.........../..…...………. Residente in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7A6EC3">
        <w:rPr>
          <w:rFonts w:ascii="Times New Roman" w:hAnsi="Times New Roman"/>
          <w:sz w:val="24"/>
          <w:szCs w:val="24"/>
          <w:lang w:eastAsia="it-IT"/>
        </w:rPr>
        <w:t>..............………….……………….…..…Prov.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7A6EC3">
        <w:rPr>
          <w:rFonts w:ascii="Times New Roman" w:hAnsi="Times New Roman"/>
          <w:sz w:val="24"/>
          <w:szCs w:val="24"/>
          <w:lang w:eastAsia="it-IT"/>
        </w:rPr>
        <w:t>(…….....)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7A6EC3">
        <w:rPr>
          <w:rFonts w:ascii="Times New Roman" w:hAnsi="Times New Roman"/>
          <w:sz w:val="24"/>
          <w:szCs w:val="24"/>
          <w:lang w:eastAsia="it-IT"/>
        </w:rPr>
        <w:t xml:space="preserve"> Cap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7A6EC3">
        <w:rPr>
          <w:rFonts w:ascii="Times New Roman" w:hAnsi="Times New Roman"/>
          <w:sz w:val="24"/>
          <w:szCs w:val="24"/>
          <w:lang w:eastAsia="it-IT"/>
        </w:rPr>
        <w:t xml:space="preserve">.............….......…….. Via/C.so/P.zza..........................….......................N.……………Tel.....................................…….. Mail……………………………………………codice fiscale……………………………………                  </w:t>
      </w:r>
    </w:p>
    <w:p w:rsidR="008A5388" w:rsidRPr="007A6EC3" w:rsidRDefault="008A5388" w:rsidP="00A31929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</w:p>
    <w:p w:rsidR="008A5388" w:rsidRPr="007A6EC3" w:rsidRDefault="008A5388" w:rsidP="00A31929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  <w:r w:rsidRPr="007A6EC3">
        <w:rPr>
          <w:rFonts w:ascii="Times New Roman" w:hAnsi="Times New Roman"/>
          <w:sz w:val="24"/>
          <w:szCs w:val="24"/>
          <w:lang w:eastAsia="it-IT"/>
        </w:rPr>
        <w:t xml:space="preserve">                                                                        CHIEDE</w:t>
      </w:r>
    </w:p>
    <w:p w:rsidR="008A5388" w:rsidRPr="007A6EC3" w:rsidRDefault="008A5388" w:rsidP="00A31929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</w:p>
    <w:p w:rsidR="008A5388" w:rsidRPr="007A6EC3" w:rsidRDefault="008A5388" w:rsidP="00A3192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it-IT"/>
        </w:rPr>
      </w:pPr>
      <w:r w:rsidRPr="007A6EC3">
        <w:rPr>
          <w:rFonts w:ascii="Times New Roman" w:hAnsi="Times New Roman"/>
          <w:sz w:val="24"/>
          <w:szCs w:val="24"/>
          <w:lang w:eastAsia="it-IT"/>
        </w:rPr>
        <w:t xml:space="preserve">Di essere di essere ammesso a partecipare, nell'ambito del bando di selezione  – </w:t>
      </w:r>
      <w:r w:rsidRPr="007A6EC3">
        <w:rPr>
          <w:rFonts w:ascii="Times New Roman" w:hAnsi="Times New Roman"/>
          <w:b/>
          <w:bCs/>
          <w:sz w:val="24"/>
          <w:szCs w:val="24"/>
          <w:lang w:eastAsia="it-IT"/>
        </w:rPr>
        <w:t>“ALLE</w:t>
      </w:r>
      <w:r>
        <w:rPr>
          <w:rFonts w:ascii="Times New Roman" w:hAnsi="Times New Roman"/>
          <w:b/>
          <w:bCs/>
          <w:sz w:val="24"/>
          <w:szCs w:val="24"/>
          <w:lang w:eastAsia="it-IT"/>
        </w:rPr>
        <w:t xml:space="preserve"> </w:t>
      </w:r>
      <w:r w:rsidRPr="007A6EC3">
        <w:rPr>
          <w:rFonts w:ascii="Times New Roman" w:hAnsi="Times New Roman"/>
          <w:b/>
          <w:bCs/>
          <w:sz w:val="24"/>
          <w:szCs w:val="24"/>
          <w:lang w:eastAsia="it-IT"/>
        </w:rPr>
        <w:t>PENDICI DELL’ETNICO: PERCORSI DI INCLUSIONE SOCIO-LAVORATIVA</w:t>
      </w:r>
      <w:r>
        <w:rPr>
          <w:rFonts w:ascii="Times New Roman" w:hAnsi="Times New Roman"/>
          <w:b/>
          <w:bCs/>
          <w:sz w:val="24"/>
          <w:szCs w:val="24"/>
          <w:lang w:eastAsia="it-IT"/>
        </w:rPr>
        <w:t xml:space="preserve"> </w:t>
      </w:r>
      <w:r w:rsidRPr="007A6EC3">
        <w:rPr>
          <w:rFonts w:ascii="Times New Roman" w:hAnsi="Times New Roman"/>
          <w:b/>
          <w:bCs/>
          <w:sz w:val="24"/>
          <w:szCs w:val="24"/>
          <w:lang w:eastAsia="it-IT"/>
        </w:rPr>
        <w:t xml:space="preserve">PER MIGRANTI </w:t>
      </w:r>
      <w:r w:rsidRPr="007A6EC3">
        <w:rPr>
          <w:rFonts w:ascii="Times New Roman" w:hAnsi="Times New Roman"/>
          <w:b/>
          <w:sz w:val="28"/>
          <w:szCs w:val="28"/>
          <w:lang w:eastAsia="it-IT"/>
        </w:rPr>
        <w:t>Avviso n.19/2018  CIP 2014.IT.05.SFOP.014/2/9.2/7.1.1/0081</w:t>
      </w:r>
      <w:r>
        <w:rPr>
          <w:rFonts w:ascii="Times New Roman" w:hAnsi="Times New Roman"/>
          <w:b/>
          <w:sz w:val="28"/>
          <w:szCs w:val="28"/>
          <w:lang w:eastAsia="it-IT"/>
        </w:rPr>
        <w:t xml:space="preserve"> </w:t>
      </w:r>
      <w:r w:rsidRPr="007A6EC3">
        <w:rPr>
          <w:rFonts w:ascii="Times New Roman" w:hAnsi="Times New Roman"/>
          <w:b/>
          <w:sz w:val="28"/>
          <w:szCs w:val="28"/>
          <w:lang w:eastAsia="it-IT"/>
        </w:rPr>
        <w:t>- CUP G58D19000460006</w:t>
      </w:r>
      <w:r w:rsidRPr="007A6EC3">
        <w:rPr>
          <w:rFonts w:ascii="Times New Roman" w:hAnsi="Times New Roman"/>
          <w:sz w:val="24"/>
          <w:szCs w:val="24"/>
          <w:lang w:eastAsia="it-IT"/>
        </w:rPr>
        <w:t xml:space="preserve"> per il reclutamento di risorse umane esterne per l’incarico di…………</w:t>
      </w:r>
      <w:r>
        <w:rPr>
          <w:rFonts w:ascii="Times New Roman" w:hAnsi="Times New Roman"/>
          <w:sz w:val="24"/>
          <w:szCs w:val="24"/>
          <w:lang w:eastAsia="it-IT"/>
        </w:rPr>
        <w:t>……</w:t>
      </w:r>
      <w:r w:rsidRPr="007A6EC3">
        <w:rPr>
          <w:rFonts w:ascii="Times New Roman" w:hAnsi="Times New Roman"/>
          <w:sz w:val="24"/>
          <w:szCs w:val="24"/>
          <w:lang w:eastAsia="it-IT"/>
        </w:rPr>
        <w:t>………………accettando i termini del bando. Ai fini della propria ammissione al succitato bando, il sottoscritto dic</w:t>
      </w:r>
      <w:r>
        <w:rPr>
          <w:rFonts w:ascii="Times New Roman" w:hAnsi="Times New Roman"/>
          <w:sz w:val="24"/>
          <w:szCs w:val="24"/>
          <w:lang w:eastAsia="it-IT"/>
        </w:rPr>
        <w:t xml:space="preserve">hiara </w:t>
      </w:r>
      <w:r w:rsidRPr="007A6EC3">
        <w:rPr>
          <w:rFonts w:ascii="Times New Roman" w:hAnsi="Times New Roman"/>
          <w:sz w:val="24"/>
          <w:szCs w:val="24"/>
          <w:lang w:eastAsia="it-IT"/>
        </w:rPr>
        <w:t>di presentare i seguenti documenti richiesti:</w:t>
      </w:r>
    </w:p>
    <w:p w:rsidR="008A5388" w:rsidRPr="007A6EC3" w:rsidRDefault="008A5388" w:rsidP="00A3192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8A5388" w:rsidRPr="007A6EC3" w:rsidRDefault="008A5388" w:rsidP="00A3192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it-IT"/>
        </w:rPr>
      </w:pPr>
      <w:r w:rsidRPr="007A6EC3">
        <w:rPr>
          <w:rFonts w:ascii="Times New Roman" w:hAnsi="Times New Roman"/>
          <w:sz w:val="24"/>
          <w:szCs w:val="24"/>
          <w:lang w:eastAsia="it-IT"/>
        </w:rPr>
        <w:t>1. Curriculum Vitae, in formato europeo, debitamente firmato, dal quale possano evincersi i requisiti richiesti;</w:t>
      </w:r>
    </w:p>
    <w:p w:rsidR="008A5388" w:rsidRPr="007A6EC3" w:rsidRDefault="008A5388" w:rsidP="00A3192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it-IT"/>
        </w:rPr>
      </w:pPr>
      <w:r w:rsidRPr="007A6EC3">
        <w:rPr>
          <w:rFonts w:ascii="Times New Roman" w:hAnsi="Times New Roman"/>
          <w:sz w:val="24"/>
          <w:szCs w:val="24"/>
          <w:lang w:eastAsia="it-IT"/>
        </w:rPr>
        <w:t>2. Scheda di autovalutazione, debitamente firmata (Allegato 2);</w:t>
      </w:r>
    </w:p>
    <w:p w:rsidR="008A5388" w:rsidRPr="007A6EC3" w:rsidRDefault="008A5388" w:rsidP="00A3192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it-IT"/>
        </w:rPr>
      </w:pPr>
      <w:r w:rsidRPr="007A6EC3">
        <w:rPr>
          <w:rFonts w:ascii="Times New Roman" w:hAnsi="Times New Roman"/>
          <w:sz w:val="24"/>
          <w:szCs w:val="24"/>
          <w:lang w:eastAsia="it-IT"/>
        </w:rPr>
        <w:t>3. Fotocopia documento di identità;</w:t>
      </w:r>
    </w:p>
    <w:p w:rsidR="008A5388" w:rsidRDefault="008A5388" w:rsidP="00A3192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it-IT"/>
        </w:rPr>
      </w:pPr>
      <w:r w:rsidRPr="007A6EC3">
        <w:rPr>
          <w:rFonts w:ascii="Times New Roman" w:hAnsi="Times New Roman"/>
          <w:sz w:val="24"/>
          <w:szCs w:val="24"/>
          <w:lang w:eastAsia="it-IT"/>
        </w:rPr>
        <w:t>4. Fotocopia codice fiscale</w:t>
      </w:r>
      <w:r>
        <w:rPr>
          <w:rFonts w:ascii="Times New Roman" w:hAnsi="Times New Roman"/>
          <w:sz w:val="24"/>
          <w:szCs w:val="24"/>
          <w:lang w:eastAsia="it-IT"/>
        </w:rPr>
        <w:t>;</w:t>
      </w:r>
    </w:p>
    <w:p w:rsidR="008A5388" w:rsidRPr="002E51DD" w:rsidRDefault="008A5388" w:rsidP="00A3192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5-</w:t>
      </w:r>
      <w:r w:rsidRPr="002E51DD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I</w:t>
      </w:r>
      <w:r w:rsidRPr="002E51DD">
        <w:rPr>
          <w:rFonts w:ascii="Times New Roman" w:hAnsi="Times New Roman"/>
          <w:sz w:val="24"/>
          <w:szCs w:val="24"/>
          <w:lang w:eastAsia="it-IT"/>
        </w:rPr>
        <w:t>nformativa sul trattamento dei dati personal</w:t>
      </w:r>
      <w:r>
        <w:rPr>
          <w:rFonts w:ascii="Times New Roman" w:hAnsi="Times New Roman"/>
          <w:sz w:val="24"/>
          <w:szCs w:val="24"/>
          <w:lang w:eastAsia="it-IT"/>
        </w:rPr>
        <w:t>i.</w:t>
      </w:r>
    </w:p>
    <w:p w:rsidR="008A5388" w:rsidRPr="007A6EC3" w:rsidRDefault="008A5388" w:rsidP="00A3192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8A5388" w:rsidRPr="007A6EC3" w:rsidRDefault="008A5388" w:rsidP="00A3192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8A5388" w:rsidRPr="007A6EC3" w:rsidRDefault="008A5388" w:rsidP="00A3192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it-IT"/>
        </w:rPr>
      </w:pPr>
      <w:r w:rsidRPr="007A6EC3">
        <w:rPr>
          <w:rFonts w:ascii="Times New Roman" w:hAnsi="Times New Roman"/>
          <w:sz w:val="24"/>
          <w:szCs w:val="24"/>
          <w:lang w:eastAsia="it-IT"/>
        </w:rPr>
        <w:t xml:space="preserve">Il sottoscritto in merito al trattamento dei dati personali, esprime il consenso al trattamento degli stessi nel rispetto delle finalità e modalità ai sensi del D.Lgs. n. 196 del 30/06/2003 </w:t>
      </w:r>
      <w:r>
        <w:rPr>
          <w:rFonts w:ascii="Times New Roman" w:hAnsi="Times New Roman"/>
          <w:sz w:val="24"/>
          <w:szCs w:val="24"/>
          <w:lang w:eastAsia="it-IT"/>
        </w:rPr>
        <w:t>e del Reg. UE 679/2016</w:t>
      </w:r>
      <w:r w:rsidRPr="007A6EC3">
        <w:rPr>
          <w:rFonts w:ascii="Times New Roman" w:hAnsi="Times New Roman"/>
          <w:sz w:val="24"/>
          <w:szCs w:val="24"/>
          <w:lang w:eastAsia="it-IT"/>
        </w:rPr>
        <w:t>.</w:t>
      </w:r>
    </w:p>
    <w:p w:rsidR="008A5388" w:rsidRPr="007A6EC3" w:rsidRDefault="008A5388" w:rsidP="00A31929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</w:p>
    <w:p w:rsidR="008A5388" w:rsidRPr="007A6EC3" w:rsidRDefault="008A5388" w:rsidP="00A31929">
      <w:pPr>
        <w:spacing w:after="0" w:line="240" w:lineRule="auto"/>
        <w:rPr>
          <w:rFonts w:ascii="Times New Roman" w:hAnsi="Times New Roman"/>
          <w:sz w:val="24"/>
          <w:szCs w:val="24"/>
          <w:lang w:eastAsia="it-IT"/>
        </w:rPr>
      </w:pPr>
    </w:p>
    <w:p w:rsidR="008A5388" w:rsidRPr="007A6EC3" w:rsidRDefault="008A5388" w:rsidP="00A31929">
      <w:pPr>
        <w:spacing w:after="0" w:line="240" w:lineRule="auto"/>
        <w:rPr>
          <w:rFonts w:ascii="Times New Roman" w:hAnsi="Times New Roman"/>
          <w:b/>
          <w:sz w:val="28"/>
          <w:szCs w:val="28"/>
          <w:lang w:eastAsia="it-IT"/>
        </w:rPr>
      </w:pPr>
      <w:r w:rsidRPr="007A6EC3">
        <w:rPr>
          <w:rFonts w:ascii="Times New Roman" w:hAnsi="Times New Roman"/>
          <w:sz w:val="24"/>
          <w:szCs w:val="24"/>
          <w:lang w:eastAsia="it-IT"/>
        </w:rPr>
        <w:t>Data, ..........................                                                            Firma ....................................................</w:t>
      </w:r>
    </w:p>
    <w:sectPr w:rsidR="008A5388" w:rsidRPr="007A6EC3" w:rsidSect="006F3296">
      <w:headerReference w:type="default" r:id="rId7"/>
      <w:pgSz w:w="11906" w:h="16838"/>
      <w:pgMar w:top="1366" w:right="794" w:bottom="794" w:left="79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388" w:rsidRDefault="008A5388">
      <w:r>
        <w:separator/>
      </w:r>
    </w:p>
  </w:endnote>
  <w:endnote w:type="continuationSeparator" w:id="0">
    <w:p w:rsidR="008A5388" w:rsidRDefault="008A53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388" w:rsidRDefault="008A5388">
      <w:r>
        <w:separator/>
      </w:r>
    </w:p>
  </w:footnote>
  <w:footnote w:type="continuationSeparator" w:id="0">
    <w:p w:rsidR="008A5388" w:rsidRDefault="008A53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388" w:rsidRDefault="008A5388" w:rsidP="004B336D">
    <w:r w:rsidRPr="00361C72"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25" o:spid="_x0000_i1031" type="#_x0000_t75" style="width:513pt;height:76.5pt;visibility:visible">
          <v:imagedata r:id="rId1" o:title=""/>
        </v:shape>
      </w:pict>
    </w:r>
  </w:p>
  <w:tbl>
    <w:tblPr>
      <w:tblW w:w="0" w:type="auto"/>
      <w:tblCellMar>
        <w:left w:w="0" w:type="dxa"/>
        <w:right w:w="28" w:type="dxa"/>
      </w:tblCellMar>
      <w:tblLook w:val="01E0"/>
    </w:tblPr>
    <w:tblGrid>
      <w:gridCol w:w="1646"/>
      <w:gridCol w:w="3370"/>
      <w:gridCol w:w="1036"/>
      <w:gridCol w:w="1772"/>
      <w:gridCol w:w="2522"/>
    </w:tblGrid>
    <w:tr w:rsidR="008A5388" w:rsidTr="00C81CD1">
      <w:trPr>
        <w:trHeight w:val="1640"/>
      </w:trPr>
      <w:tc>
        <w:tcPr>
          <w:tcW w:w="1646" w:type="dxa"/>
        </w:tcPr>
        <w:p w:rsidR="008A5388" w:rsidRDefault="008A5388" w:rsidP="004B336D">
          <w:pPr>
            <w:pStyle w:val="Header"/>
          </w:pPr>
          <w:r w:rsidRPr="00361C72">
            <w:rPr>
              <w:noProof/>
              <w:lang w:eastAsia="it-IT"/>
            </w:rPr>
            <w:pict>
              <v:shape id="Immagine 26" o:spid="_x0000_i1032" type="#_x0000_t75" style="width:79.5pt;height:79.5pt;visibility:visible">
                <v:imagedata r:id="rId2" o:title=""/>
              </v:shape>
            </w:pict>
          </w:r>
        </w:p>
      </w:tc>
      <w:tc>
        <w:tcPr>
          <w:tcW w:w="3370" w:type="dxa"/>
        </w:tcPr>
        <w:p w:rsidR="008A5388" w:rsidRDefault="008A5388" w:rsidP="004B336D">
          <w:pPr>
            <w:pStyle w:val="Header"/>
          </w:pPr>
          <w:r w:rsidRPr="00361C72">
            <w:rPr>
              <w:noProof/>
              <w:lang w:eastAsia="it-IT"/>
            </w:rPr>
            <w:pict>
              <v:shape id="Immagine 27" o:spid="_x0000_i1033" type="#_x0000_t75" style="width:154.5pt;height:36pt;visibility:visible">
                <v:imagedata r:id="rId3" o:title=""/>
              </v:shape>
            </w:pict>
          </w:r>
          <w:r>
            <w:t xml:space="preserve">  </w:t>
          </w:r>
        </w:p>
      </w:tc>
      <w:tc>
        <w:tcPr>
          <w:tcW w:w="1036" w:type="dxa"/>
        </w:tcPr>
        <w:p w:rsidR="008A5388" w:rsidRDefault="008A5388" w:rsidP="004B336D">
          <w:pPr>
            <w:pStyle w:val="Header"/>
          </w:pPr>
          <w:r w:rsidRPr="00361C72">
            <w:rPr>
              <w:noProof/>
              <w:lang w:eastAsia="it-IT"/>
            </w:rPr>
            <w:pict>
              <v:shape id="Immagine 28" o:spid="_x0000_i1034" type="#_x0000_t75" style="width:49.5pt;height:55.5pt;visibility:visible">
                <v:imagedata r:id="rId4" o:title=""/>
              </v:shape>
            </w:pict>
          </w:r>
        </w:p>
      </w:tc>
      <w:tc>
        <w:tcPr>
          <w:tcW w:w="1772" w:type="dxa"/>
        </w:tcPr>
        <w:p w:rsidR="008A5388" w:rsidRDefault="008A5388" w:rsidP="004B336D">
          <w:pPr>
            <w:pStyle w:val="Header"/>
          </w:pPr>
          <w:r>
            <w:t xml:space="preserve"> </w:t>
          </w:r>
          <w:r w:rsidRPr="00361C72">
            <w:rPr>
              <w:noProof/>
              <w:lang w:eastAsia="it-IT"/>
            </w:rPr>
            <w:pict>
              <v:shape id="Immagine 29" o:spid="_x0000_i1035" type="#_x0000_t75" style="width:81.75pt;height:35.25pt;visibility:visible">
                <v:imagedata r:id="rId5" o:title=""/>
              </v:shape>
            </w:pict>
          </w:r>
        </w:p>
      </w:tc>
      <w:tc>
        <w:tcPr>
          <w:tcW w:w="2522" w:type="dxa"/>
        </w:tcPr>
        <w:p w:rsidR="008A5388" w:rsidRDefault="008A5388" w:rsidP="004B336D">
          <w:pPr>
            <w:pStyle w:val="Header"/>
          </w:pPr>
          <w:r w:rsidRPr="00361C72">
            <w:rPr>
              <w:noProof/>
              <w:lang w:eastAsia="it-IT"/>
            </w:rPr>
            <w:pict>
              <v:shape id="Immagine 30" o:spid="_x0000_i1036" type="#_x0000_t75" style="width:124.5pt;height:50.25pt;visibility:visible">
                <v:imagedata r:id="rId6" o:title=""/>
              </v:shape>
            </w:pict>
          </w:r>
        </w:p>
      </w:tc>
    </w:tr>
  </w:tbl>
  <w:p w:rsidR="008A5388" w:rsidRPr="0083402D" w:rsidRDefault="008A5388" w:rsidP="0083402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12934"/>
    <w:multiLevelType w:val="hybridMultilevel"/>
    <w:tmpl w:val="0FF80BDA"/>
    <w:lvl w:ilvl="0" w:tplc="B922013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1E3115"/>
    <w:multiLevelType w:val="hybridMultilevel"/>
    <w:tmpl w:val="1BFCFF1C"/>
    <w:lvl w:ilvl="0" w:tplc="04100003">
      <w:start w:val="1"/>
      <w:numFmt w:val="bullet"/>
      <w:lvlText w:val="o"/>
      <w:lvlJc w:val="left"/>
      <w:pPr>
        <w:ind w:left="5747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7802B2"/>
    <w:multiLevelType w:val="hybridMultilevel"/>
    <w:tmpl w:val="8F4E0D4E"/>
    <w:lvl w:ilvl="0" w:tplc="F3DA9F1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DB51CA"/>
    <w:multiLevelType w:val="hybridMultilevel"/>
    <w:tmpl w:val="1C9027CA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77B2A48"/>
    <w:multiLevelType w:val="hybridMultilevel"/>
    <w:tmpl w:val="ED16F492"/>
    <w:lvl w:ilvl="0" w:tplc="1E2E23F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A0718C"/>
    <w:multiLevelType w:val="hybridMultilevel"/>
    <w:tmpl w:val="C016B9A8"/>
    <w:lvl w:ilvl="0" w:tplc="C78E0AC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39DF"/>
    <w:rsid w:val="000425A1"/>
    <w:rsid w:val="00056646"/>
    <w:rsid w:val="0005709F"/>
    <w:rsid w:val="0006674F"/>
    <w:rsid w:val="000A329C"/>
    <w:rsid w:val="000F0379"/>
    <w:rsid w:val="000F1400"/>
    <w:rsid w:val="001345F4"/>
    <w:rsid w:val="00136D5C"/>
    <w:rsid w:val="00150A71"/>
    <w:rsid w:val="00191818"/>
    <w:rsid w:val="00191CB2"/>
    <w:rsid w:val="00192C9A"/>
    <w:rsid w:val="001A2670"/>
    <w:rsid w:val="001A28FD"/>
    <w:rsid w:val="001A4DAC"/>
    <w:rsid w:val="001B3026"/>
    <w:rsid w:val="001C2308"/>
    <w:rsid w:val="001F0BFE"/>
    <w:rsid w:val="002051A6"/>
    <w:rsid w:val="00205360"/>
    <w:rsid w:val="002342C6"/>
    <w:rsid w:val="0025022E"/>
    <w:rsid w:val="0026407F"/>
    <w:rsid w:val="00273E21"/>
    <w:rsid w:val="002761C9"/>
    <w:rsid w:val="00282391"/>
    <w:rsid w:val="00296A83"/>
    <w:rsid w:val="002A176B"/>
    <w:rsid w:val="002B002F"/>
    <w:rsid w:val="002B7C5A"/>
    <w:rsid w:val="002C55CD"/>
    <w:rsid w:val="002E51DD"/>
    <w:rsid w:val="002F2354"/>
    <w:rsid w:val="003014EB"/>
    <w:rsid w:val="0030509B"/>
    <w:rsid w:val="003231C2"/>
    <w:rsid w:val="003459EA"/>
    <w:rsid w:val="00361C72"/>
    <w:rsid w:val="00376BF9"/>
    <w:rsid w:val="00390637"/>
    <w:rsid w:val="00392038"/>
    <w:rsid w:val="003A2011"/>
    <w:rsid w:val="003C7536"/>
    <w:rsid w:val="003D2192"/>
    <w:rsid w:val="00400CA7"/>
    <w:rsid w:val="00404A1B"/>
    <w:rsid w:val="004077EA"/>
    <w:rsid w:val="00417F96"/>
    <w:rsid w:val="004217E5"/>
    <w:rsid w:val="00445045"/>
    <w:rsid w:val="0045280F"/>
    <w:rsid w:val="00452B68"/>
    <w:rsid w:val="00465D47"/>
    <w:rsid w:val="00482B1B"/>
    <w:rsid w:val="004914BC"/>
    <w:rsid w:val="004A067C"/>
    <w:rsid w:val="004B07A3"/>
    <w:rsid w:val="004B336D"/>
    <w:rsid w:val="004C164A"/>
    <w:rsid w:val="004E485A"/>
    <w:rsid w:val="004F01F6"/>
    <w:rsid w:val="00507285"/>
    <w:rsid w:val="005128DE"/>
    <w:rsid w:val="00543EE1"/>
    <w:rsid w:val="00544F0D"/>
    <w:rsid w:val="00573D80"/>
    <w:rsid w:val="005906E0"/>
    <w:rsid w:val="005B5703"/>
    <w:rsid w:val="005E01A2"/>
    <w:rsid w:val="005E6345"/>
    <w:rsid w:val="005E6890"/>
    <w:rsid w:val="005F555F"/>
    <w:rsid w:val="0065586F"/>
    <w:rsid w:val="00680551"/>
    <w:rsid w:val="00681C92"/>
    <w:rsid w:val="006B0185"/>
    <w:rsid w:val="006B1EB1"/>
    <w:rsid w:val="006E7C97"/>
    <w:rsid w:val="006F3296"/>
    <w:rsid w:val="00705565"/>
    <w:rsid w:val="0074402A"/>
    <w:rsid w:val="007441EC"/>
    <w:rsid w:val="00774AF8"/>
    <w:rsid w:val="007876E0"/>
    <w:rsid w:val="00790225"/>
    <w:rsid w:val="007A2303"/>
    <w:rsid w:val="007A287D"/>
    <w:rsid w:val="007A6EC3"/>
    <w:rsid w:val="007C3288"/>
    <w:rsid w:val="007C3F7F"/>
    <w:rsid w:val="007E5250"/>
    <w:rsid w:val="007F290E"/>
    <w:rsid w:val="007F3063"/>
    <w:rsid w:val="008122CD"/>
    <w:rsid w:val="00816085"/>
    <w:rsid w:val="00827604"/>
    <w:rsid w:val="0083402D"/>
    <w:rsid w:val="00851C81"/>
    <w:rsid w:val="00863B07"/>
    <w:rsid w:val="00872980"/>
    <w:rsid w:val="00890D6D"/>
    <w:rsid w:val="008931EC"/>
    <w:rsid w:val="008A3A56"/>
    <w:rsid w:val="008A5388"/>
    <w:rsid w:val="008B66C1"/>
    <w:rsid w:val="008C575A"/>
    <w:rsid w:val="008D7A0F"/>
    <w:rsid w:val="008F439F"/>
    <w:rsid w:val="009042B6"/>
    <w:rsid w:val="009169EC"/>
    <w:rsid w:val="00933047"/>
    <w:rsid w:val="009335A3"/>
    <w:rsid w:val="009557D2"/>
    <w:rsid w:val="00965F0D"/>
    <w:rsid w:val="009725C3"/>
    <w:rsid w:val="00A14DAC"/>
    <w:rsid w:val="00A2090F"/>
    <w:rsid w:val="00A27058"/>
    <w:rsid w:val="00A31929"/>
    <w:rsid w:val="00A71D4A"/>
    <w:rsid w:val="00A7254F"/>
    <w:rsid w:val="00A876AE"/>
    <w:rsid w:val="00AB0FBB"/>
    <w:rsid w:val="00AB1232"/>
    <w:rsid w:val="00AB5F36"/>
    <w:rsid w:val="00AE2E0D"/>
    <w:rsid w:val="00AF0D92"/>
    <w:rsid w:val="00B56413"/>
    <w:rsid w:val="00B57BB5"/>
    <w:rsid w:val="00B644B0"/>
    <w:rsid w:val="00B666F2"/>
    <w:rsid w:val="00B80D71"/>
    <w:rsid w:val="00B82949"/>
    <w:rsid w:val="00B93AC3"/>
    <w:rsid w:val="00BA0125"/>
    <w:rsid w:val="00BA4C76"/>
    <w:rsid w:val="00BF5B7F"/>
    <w:rsid w:val="00C374F2"/>
    <w:rsid w:val="00C44E24"/>
    <w:rsid w:val="00C63997"/>
    <w:rsid w:val="00C669BE"/>
    <w:rsid w:val="00C7640B"/>
    <w:rsid w:val="00C77A82"/>
    <w:rsid w:val="00C8075F"/>
    <w:rsid w:val="00C81CD1"/>
    <w:rsid w:val="00CE09FF"/>
    <w:rsid w:val="00D406FA"/>
    <w:rsid w:val="00D42B22"/>
    <w:rsid w:val="00D46286"/>
    <w:rsid w:val="00D560A5"/>
    <w:rsid w:val="00D608BD"/>
    <w:rsid w:val="00D73B25"/>
    <w:rsid w:val="00D93A34"/>
    <w:rsid w:val="00DA60F1"/>
    <w:rsid w:val="00DC10DC"/>
    <w:rsid w:val="00DC537B"/>
    <w:rsid w:val="00DD0566"/>
    <w:rsid w:val="00DD222E"/>
    <w:rsid w:val="00DD243B"/>
    <w:rsid w:val="00DE0841"/>
    <w:rsid w:val="00E07C63"/>
    <w:rsid w:val="00E111E6"/>
    <w:rsid w:val="00E139BD"/>
    <w:rsid w:val="00E159C6"/>
    <w:rsid w:val="00E36F36"/>
    <w:rsid w:val="00E44B69"/>
    <w:rsid w:val="00E462A6"/>
    <w:rsid w:val="00E53479"/>
    <w:rsid w:val="00E650D8"/>
    <w:rsid w:val="00EA07F0"/>
    <w:rsid w:val="00ED7BD2"/>
    <w:rsid w:val="00EF7C02"/>
    <w:rsid w:val="00F37371"/>
    <w:rsid w:val="00F45DD6"/>
    <w:rsid w:val="00F569C9"/>
    <w:rsid w:val="00F839DF"/>
    <w:rsid w:val="00F9148F"/>
    <w:rsid w:val="00FB1C7A"/>
    <w:rsid w:val="00FB2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04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A287D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5F555F"/>
    <w:rPr>
      <w:rFonts w:cs="Times New Roman"/>
      <w:color w:val="0000FF"/>
      <w:u w:val="single"/>
    </w:rPr>
  </w:style>
  <w:style w:type="character" w:customStyle="1" w:styleId="Menzionenonrisolta1">
    <w:name w:val="Menzione non risolta1"/>
    <w:basedOn w:val="DefaultParagraphFont"/>
    <w:uiPriority w:val="99"/>
    <w:semiHidden/>
    <w:rsid w:val="00B56413"/>
    <w:rPr>
      <w:rFonts w:cs="Times New Roman"/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rsid w:val="00296A83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E01A2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296A83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E01A2"/>
    <w:rPr>
      <w:rFonts w:cs="Times New Roman"/>
      <w:lang w:eastAsia="en-US"/>
    </w:rPr>
  </w:style>
  <w:style w:type="table" w:styleId="TableGrid">
    <w:name w:val="Table Grid"/>
    <w:basedOn w:val="TableNormal"/>
    <w:uiPriority w:val="99"/>
    <w:locked/>
    <w:rsid w:val="00296A83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55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586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287</Words>
  <Characters>1636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 FSE 2014-2020</dc:title>
  <dc:subject/>
  <dc:creator>1</dc:creator>
  <cp:keywords/>
  <dc:description/>
  <cp:lastModifiedBy>Orazio Vecchio</cp:lastModifiedBy>
  <cp:revision>2</cp:revision>
  <cp:lastPrinted>2020-07-03T07:44:00Z</cp:lastPrinted>
  <dcterms:created xsi:type="dcterms:W3CDTF">2020-08-07T08:09:00Z</dcterms:created>
  <dcterms:modified xsi:type="dcterms:W3CDTF">2020-08-07T08:09:00Z</dcterms:modified>
</cp:coreProperties>
</file>