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C96" w:rsidRDefault="001F4C96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Allegato 2 </w:t>
      </w: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                               </w:t>
      </w:r>
    </w:p>
    <w:p w:rsidR="001F4C96" w:rsidRDefault="001F4C96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                                         DICHIARAZIONE DEI TITOLI POSSEDUTI</w:t>
      </w:r>
    </w:p>
    <w:p w:rsidR="001F4C96" w:rsidRDefault="001F4C96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_l_ sottoscritt_ ____________________________________________, nat_ a ______________ il _______________, a conoscenza delle sanzioni previste dal codice penale e dalle leggi speciali rilascia le seguenti dichiarazioni per l’attribuzione dei punteggi previsti dalla tabella allegata al bando:</w:t>
      </w: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>
        <w:rPr>
          <w:rFonts w:ascii="Times New Roman" w:hAnsi="Times New Roman"/>
          <w:b/>
          <w:sz w:val="24"/>
          <w:szCs w:val="24"/>
          <w:lang w:eastAsia="it-IT"/>
        </w:rPr>
        <w:t>TABELLA VALUTAZIONE TITOLI SELEZIONE ESPERTI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6019"/>
        <w:gridCol w:w="1701"/>
        <w:gridCol w:w="1701"/>
      </w:tblGrid>
      <w:tr w:rsidR="001F4C96" w:rsidTr="005A2008">
        <w:trPr>
          <w:trHeight w:val="599"/>
        </w:trPr>
        <w:tc>
          <w:tcPr>
            <w:tcW w:w="468" w:type="dxa"/>
          </w:tcPr>
          <w:p w:rsidR="001F4C96" w:rsidRDefault="001F4C96" w:rsidP="005A2008">
            <w:pPr>
              <w:spacing w:after="0" w:line="72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2F0F97">
            <w:pPr>
              <w:spacing w:after="0" w:line="72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  <w:t>TITOLI CULTURAL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it-IT"/>
              </w:rPr>
            </w:pPr>
            <w:r>
              <w:rPr>
                <w:rFonts w:ascii="Times New Roman" w:hAnsi="Times New Roman"/>
                <w:b/>
                <w:bCs/>
                <w:lang w:eastAsia="it-IT"/>
              </w:rPr>
              <w:t>PUNTEGGIO MAX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it-IT"/>
              </w:rPr>
            </w:pPr>
            <w:r>
              <w:rPr>
                <w:rFonts w:ascii="Times New Roman" w:hAnsi="Times New Roman"/>
                <w:b/>
                <w:bCs/>
                <w:lang w:eastAsia="it-IT"/>
              </w:rPr>
              <w:t>PUNTEGGIOATTRIBUITO</w:t>
            </w:r>
          </w:p>
        </w:tc>
      </w:tr>
      <w:tr w:rsidR="001F4C96" w:rsidTr="005A2008">
        <w:trPr>
          <w:trHeight w:val="1544"/>
        </w:trPr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A</w:t>
            </w:r>
          </w:p>
        </w:tc>
        <w:tc>
          <w:tcPr>
            <w:tcW w:w="6019" w:type="dxa"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927"/>
            </w:tblGrid>
            <w:tr w:rsidR="001F4C96" w:rsidTr="005A2008">
              <w:trPr>
                <w:trHeight w:val="255"/>
              </w:trPr>
              <w:tc>
                <w:tcPr>
                  <w:tcW w:w="3927" w:type="dxa"/>
                  <w:noWrap/>
                  <w:vAlign w:val="bottom"/>
                </w:tcPr>
                <w:p w:rsidR="001F4C96" w:rsidRDefault="001F4C96" w:rsidP="005A200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LAUREA·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it-IT"/>
                    </w:rPr>
                    <w:t xml:space="preserve"> da </w:t>
                  </w:r>
                </w:p>
                <w:p w:rsidR="001F4C96" w:rsidRDefault="001F4C96" w:rsidP="005A2008">
                  <w:pPr>
                    <w:numPr>
                      <w:ilvl w:val="0"/>
                      <w:numId w:val="7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color w:val="000000"/>
                      <w:lang w:eastAsia="it-IT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Da 66 a 90 – 2 punti</w:t>
                  </w:r>
                </w:p>
                <w:p w:rsidR="001F4C96" w:rsidRDefault="001F4C96" w:rsidP="005A2008">
                  <w:pPr>
                    <w:numPr>
                      <w:ilvl w:val="0"/>
                      <w:numId w:val="7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color w:val="000000"/>
                      <w:lang w:eastAsia="it-IT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da </w:t>
                  </w:r>
                  <w:smartTag w:uri="urn:schemas-microsoft-com:office:smarttags" w:element="metricconverter">
                    <w:smartTagPr>
                      <w:attr w:name="ProductID" w:val="90 a"/>
                    </w:smartTagPr>
                    <w:r>
                      <w:rPr>
                        <w:rFonts w:ascii="Times New Roman" w:hAnsi="Times New Roman"/>
                        <w:color w:val="000000"/>
                        <w:lang w:eastAsia="it-IT"/>
                      </w:rPr>
                      <w:t>90 a</w:t>
                    </w:r>
                  </w:smartTag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105 – 5 punti</w:t>
                  </w:r>
                </w:p>
                <w:p w:rsidR="001F4C96" w:rsidRDefault="001F4C96" w:rsidP="005A2008">
                  <w:pPr>
                    <w:numPr>
                      <w:ilvl w:val="0"/>
                      <w:numId w:val="7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color w:val="000000"/>
                      <w:lang w:eastAsia="it-IT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da </w:t>
                  </w:r>
                  <w:smartTag w:uri="urn:schemas-microsoft-com:office:smarttags" w:element="metricconverter">
                    <w:smartTagPr>
                      <w:attr w:name="ProductID" w:val="105 a"/>
                    </w:smartTagPr>
                    <w:r>
                      <w:rPr>
                        <w:rFonts w:ascii="Times New Roman" w:hAnsi="Times New Roman"/>
                        <w:color w:val="000000"/>
                        <w:lang w:eastAsia="it-IT"/>
                      </w:rPr>
                      <w:t>105 a</w:t>
                    </w:r>
                  </w:smartTag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110 – 10 punti</w:t>
                  </w:r>
                </w:p>
                <w:p w:rsidR="001F4C96" w:rsidRDefault="001F4C96" w:rsidP="005A2008">
                  <w:pPr>
                    <w:numPr>
                      <w:ilvl w:val="0"/>
                      <w:numId w:val="7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color w:val="000000"/>
                      <w:lang w:eastAsia="it-IT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it-IT"/>
                    </w:rPr>
                    <w:t xml:space="preserve"> 110 e lode 15 punti</w:t>
                  </w:r>
                </w:p>
              </w:tc>
            </w:tr>
          </w:tbl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B</w:t>
            </w: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TITOLI AGGIUNTIVI SPECIFICI</w:t>
            </w:r>
          </w:p>
          <w:p w:rsidR="001F4C96" w:rsidRDefault="001F4C96" w:rsidP="005A2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it-IT"/>
              </w:rPr>
              <w:t>ABILITAZIONI E/O SPECIALIZZAZIONE E/O CORSO DI FORMAZIONE COERENTE CON IL PROFILO RICHIESTO ( 2 punti per titolo)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10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C</w:t>
            </w: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ESPERIENZA PROFESSIONALE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it-IT"/>
              </w:rPr>
              <w:t>ESPERIENZA LAVORATIVA E/O DI VOLONTARIATO  RIVOLTA ALL’INTEGRAZIONE DEI SOGGETTI IMMIGRATI ( 2 punti per anno)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ESPERIENZA CONSOLIDATA CON UNO O PIU’ PARTNER DELL’ATS ( 5 punti per esperienza )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it-IT"/>
              </w:rPr>
              <w:t>ESPERIENZA IN PROGETTI DI INSERIMENTO E INTEGRAZIONE IMMIGRATI ( 2 punti per esperienza)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>ESPERIENZA PRESSO UN SERVIZIO DI ACCOGLIENZA PER SOSTEGNO SOCIALE, ORIENTAMENTO AL LAVORO, PROGETTAZIONE E FORMAZIONE ALL’INTERCULTURA.( 2 punti per anno)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 xml:space="preserve">                   </w:t>
            </w:r>
          </w:p>
          <w:p w:rsidR="001F4C96" w:rsidRDefault="001F4C96" w:rsidP="005A20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 xml:space="preserve">          20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1F4C96" w:rsidTr="005A2008">
        <w:tc>
          <w:tcPr>
            <w:tcW w:w="468" w:type="dxa"/>
          </w:tcPr>
          <w:p w:rsidR="001F4C96" w:rsidRDefault="001F4C96" w:rsidP="005A20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</w:tcPr>
          <w:p w:rsidR="001F4C96" w:rsidRDefault="001F4C96" w:rsidP="005A2008">
            <w:pPr>
              <w:spacing w:after="0" w:line="360" w:lineRule="auto"/>
              <w:jc w:val="right"/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Totale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  <w:t>100</w:t>
            </w:r>
          </w:p>
        </w:tc>
        <w:tc>
          <w:tcPr>
            <w:tcW w:w="1701" w:type="dxa"/>
          </w:tcPr>
          <w:p w:rsidR="001F4C96" w:rsidRDefault="001F4C96" w:rsidP="005A200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</w:tbl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1F4C96" w:rsidRDefault="001F4C96" w:rsidP="003766B7">
      <w:pPr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Data, ..........................                                                           Firma ......</w:t>
      </w:r>
    </w:p>
    <w:sectPr w:rsidR="001F4C96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C96" w:rsidRDefault="001F4C96">
      <w:r>
        <w:separator/>
      </w:r>
    </w:p>
  </w:endnote>
  <w:endnote w:type="continuationSeparator" w:id="0">
    <w:p w:rsidR="001F4C96" w:rsidRDefault="001F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C96" w:rsidRDefault="001F4C96">
      <w:r>
        <w:separator/>
      </w:r>
    </w:p>
  </w:footnote>
  <w:footnote w:type="continuationSeparator" w:id="0">
    <w:p w:rsidR="001F4C96" w:rsidRDefault="001F4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C96" w:rsidRDefault="001F4C96" w:rsidP="007306A7">
    <w:r w:rsidRPr="0038214D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6" o:spid="_x0000_i1031" type="#_x0000_t75" style="width:513pt;height:76.5pt;visibility:visible">
          <v:imagedata r:id="rId1" o:title=""/>
        </v:shape>
      </w:pict>
    </w:r>
  </w:p>
  <w:tbl>
    <w:tblPr>
      <w:tblW w:w="0" w:type="auto"/>
      <w:tblCellMar>
        <w:left w:w="0" w:type="dxa"/>
        <w:right w:w="28" w:type="dxa"/>
      </w:tblCellMar>
      <w:tblLook w:val="01E0"/>
    </w:tblPr>
    <w:tblGrid>
      <w:gridCol w:w="1646"/>
      <w:gridCol w:w="3370"/>
      <w:gridCol w:w="1036"/>
      <w:gridCol w:w="1772"/>
      <w:gridCol w:w="2522"/>
    </w:tblGrid>
    <w:tr w:rsidR="001F4C96" w:rsidTr="007306A7">
      <w:trPr>
        <w:trHeight w:val="1640"/>
      </w:trPr>
      <w:tc>
        <w:tcPr>
          <w:tcW w:w="1646" w:type="dxa"/>
        </w:tcPr>
        <w:p w:rsidR="001F4C96" w:rsidRDefault="001F4C96" w:rsidP="007306A7">
          <w:pPr>
            <w:pStyle w:val="Header"/>
          </w:pPr>
          <w:r w:rsidRPr="0038214D">
            <w:rPr>
              <w:noProof/>
              <w:lang w:eastAsia="it-IT"/>
            </w:rPr>
            <w:pict>
              <v:shape id="Immagine 5" o:spid="_x0000_i1032" type="#_x0000_t75" style="width:79.5pt;height:79.5pt;visibility:visible">
                <v:imagedata r:id="rId2" o:title=""/>
              </v:shape>
            </w:pict>
          </w:r>
        </w:p>
      </w:tc>
      <w:tc>
        <w:tcPr>
          <w:tcW w:w="3370" w:type="dxa"/>
        </w:tcPr>
        <w:p w:rsidR="001F4C96" w:rsidRDefault="001F4C96" w:rsidP="007306A7">
          <w:pPr>
            <w:pStyle w:val="Header"/>
          </w:pPr>
          <w:r w:rsidRPr="0038214D">
            <w:rPr>
              <w:noProof/>
              <w:lang w:eastAsia="it-IT"/>
            </w:rPr>
            <w:pict>
              <v:shape id="Immagine 4" o:spid="_x0000_i1033" type="#_x0000_t75" style="width:154.5pt;height:36pt;visibility:visible">
                <v:imagedata r:id="rId3" o:title=""/>
              </v:shape>
            </w:pict>
          </w:r>
          <w:r>
            <w:t xml:space="preserve">  </w:t>
          </w:r>
        </w:p>
      </w:tc>
      <w:tc>
        <w:tcPr>
          <w:tcW w:w="1036" w:type="dxa"/>
        </w:tcPr>
        <w:p w:rsidR="001F4C96" w:rsidRDefault="001F4C96" w:rsidP="007306A7">
          <w:pPr>
            <w:pStyle w:val="Header"/>
          </w:pPr>
          <w:r w:rsidRPr="0038214D">
            <w:rPr>
              <w:noProof/>
              <w:lang w:eastAsia="it-IT"/>
            </w:rPr>
            <w:pict>
              <v:shape id="Immagine 3" o:spid="_x0000_i1034" type="#_x0000_t75" style="width:49.5pt;height:55.5pt;visibility:visible">
                <v:imagedata r:id="rId4" o:title=""/>
              </v:shape>
            </w:pict>
          </w:r>
        </w:p>
      </w:tc>
      <w:tc>
        <w:tcPr>
          <w:tcW w:w="1772" w:type="dxa"/>
        </w:tcPr>
        <w:p w:rsidR="001F4C96" w:rsidRDefault="001F4C96" w:rsidP="007306A7">
          <w:pPr>
            <w:pStyle w:val="Header"/>
          </w:pPr>
          <w:r>
            <w:t xml:space="preserve"> </w:t>
          </w:r>
          <w:r w:rsidRPr="0038214D">
            <w:rPr>
              <w:noProof/>
              <w:lang w:eastAsia="it-IT"/>
            </w:rPr>
            <w:pict>
              <v:shape id="Immagine 2" o:spid="_x0000_i1035" type="#_x0000_t75" style="width:81.75pt;height:35.25pt;visibility:visible">
                <v:imagedata r:id="rId5" o:title=""/>
              </v:shape>
            </w:pict>
          </w:r>
        </w:p>
      </w:tc>
      <w:tc>
        <w:tcPr>
          <w:tcW w:w="2522" w:type="dxa"/>
        </w:tcPr>
        <w:p w:rsidR="001F4C96" w:rsidRDefault="001F4C96" w:rsidP="007306A7">
          <w:pPr>
            <w:pStyle w:val="Header"/>
          </w:pPr>
          <w:r w:rsidRPr="0038214D">
            <w:rPr>
              <w:noProof/>
              <w:lang w:eastAsia="it-IT"/>
            </w:rPr>
            <w:pict>
              <v:shape id="Immagine 1" o:spid="_x0000_i1036" type="#_x0000_t75" style="width:124.5pt;height:50.25pt;visibility:visible">
                <v:imagedata r:id="rId6" o:title=""/>
              </v:shape>
            </w:pict>
          </w:r>
        </w:p>
      </w:tc>
    </w:tr>
  </w:tbl>
  <w:p w:rsidR="001F4C96" w:rsidRPr="0083402D" w:rsidRDefault="001F4C96" w:rsidP="008340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560D9"/>
    <w:multiLevelType w:val="hybridMultilevel"/>
    <w:tmpl w:val="7C043B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DF"/>
    <w:rsid w:val="000425A1"/>
    <w:rsid w:val="00056646"/>
    <w:rsid w:val="0005709F"/>
    <w:rsid w:val="0006674F"/>
    <w:rsid w:val="0006728B"/>
    <w:rsid w:val="000A329C"/>
    <w:rsid w:val="000F1400"/>
    <w:rsid w:val="00126C5F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1F4C96"/>
    <w:rsid w:val="002051A6"/>
    <w:rsid w:val="00205360"/>
    <w:rsid w:val="0025022E"/>
    <w:rsid w:val="0026407F"/>
    <w:rsid w:val="00273E21"/>
    <w:rsid w:val="002761C9"/>
    <w:rsid w:val="00296A83"/>
    <w:rsid w:val="002B002F"/>
    <w:rsid w:val="002B7C5A"/>
    <w:rsid w:val="002C55CD"/>
    <w:rsid w:val="002F0F97"/>
    <w:rsid w:val="002F2354"/>
    <w:rsid w:val="003014EB"/>
    <w:rsid w:val="0030509B"/>
    <w:rsid w:val="003231C2"/>
    <w:rsid w:val="00327A5A"/>
    <w:rsid w:val="003459EA"/>
    <w:rsid w:val="003766B7"/>
    <w:rsid w:val="00376BF9"/>
    <w:rsid w:val="0038214D"/>
    <w:rsid w:val="00390637"/>
    <w:rsid w:val="00392038"/>
    <w:rsid w:val="003A2011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65D47"/>
    <w:rsid w:val="004A067C"/>
    <w:rsid w:val="004A4932"/>
    <w:rsid w:val="004B07A3"/>
    <w:rsid w:val="004C164A"/>
    <w:rsid w:val="004E485A"/>
    <w:rsid w:val="004F01F6"/>
    <w:rsid w:val="00507285"/>
    <w:rsid w:val="005128DE"/>
    <w:rsid w:val="00543EE1"/>
    <w:rsid w:val="00544F0D"/>
    <w:rsid w:val="00573D80"/>
    <w:rsid w:val="005A2008"/>
    <w:rsid w:val="005B5703"/>
    <w:rsid w:val="005E01A2"/>
    <w:rsid w:val="005E6345"/>
    <w:rsid w:val="005E6890"/>
    <w:rsid w:val="005F555F"/>
    <w:rsid w:val="00610760"/>
    <w:rsid w:val="00680551"/>
    <w:rsid w:val="00681C92"/>
    <w:rsid w:val="006B0185"/>
    <w:rsid w:val="006B1EB1"/>
    <w:rsid w:val="006E7C97"/>
    <w:rsid w:val="006F3296"/>
    <w:rsid w:val="00705565"/>
    <w:rsid w:val="007306A7"/>
    <w:rsid w:val="0074402A"/>
    <w:rsid w:val="007441EC"/>
    <w:rsid w:val="00774AF8"/>
    <w:rsid w:val="007876E0"/>
    <w:rsid w:val="00790225"/>
    <w:rsid w:val="007A2303"/>
    <w:rsid w:val="007A287D"/>
    <w:rsid w:val="007C3288"/>
    <w:rsid w:val="007C3F7F"/>
    <w:rsid w:val="007E5250"/>
    <w:rsid w:val="007F290E"/>
    <w:rsid w:val="007F3063"/>
    <w:rsid w:val="008122CD"/>
    <w:rsid w:val="00816085"/>
    <w:rsid w:val="00827604"/>
    <w:rsid w:val="0083402D"/>
    <w:rsid w:val="00850854"/>
    <w:rsid w:val="00851C81"/>
    <w:rsid w:val="00863B07"/>
    <w:rsid w:val="00872980"/>
    <w:rsid w:val="00890D6D"/>
    <w:rsid w:val="008931EC"/>
    <w:rsid w:val="008A3A56"/>
    <w:rsid w:val="008B66C1"/>
    <w:rsid w:val="008C575A"/>
    <w:rsid w:val="008D7A0F"/>
    <w:rsid w:val="008F439F"/>
    <w:rsid w:val="009042B6"/>
    <w:rsid w:val="009169EC"/>
    <w:rsid w:val="00933047"/>
    <w:rsid w:val="009335A3"/>
    <w:rsid w:val="009557D2"/>
    <w:rsid w:val="00965F0D"/>
    <w:rsid w:val="009725C3"/>
    <w:rsid w:val="009F0FD7"/>
    <w:rsid w:val="00A14DAC"/>
    <w:rsid w:val="00A20048"/>
    <w:rsid w:val="00A2090F"/>
    <w:rsid w:val="00A27058"/>
    <w:rsid w:val="00A71D4A"/>
    <w:rsid w:val="00A7254F"/>
    <w:rsid w:val="00AB0FBB"/>
    <w:rsid w:val="00AB1232"/>
    <w:rsid w:val="00AB5F36"/>
    <w:rsid w:val="00AE2E0D"/>
    <w:rsid w:val="00AF0D92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374F2"/>
    <w:rsid w:val="00C44E24"/>
    <w:rsid w:val="00C63997"/>
    <w:rsid w:val="00C669BE"/>
    <w:rsid w:val="00C7640B"/>
    <w:rsid w:val="00C8075F"/>
    <w:rsid w:val="00CE09FF"/>
    <w:rsid w:val="00D42B22"/>
    <w:rsid w:val="00D46286"/>
    <w:rsid w:val="00D560A5"/>
    <w:rsid w:val="00D608BD"/>
    <w:rsid w:val="00D73B25"/>
    <w:rsid w:val="00D93A34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1636"/>
    <w:rsid w:val="00E53479"/>
    <w:rsid w:val="00E650D8"/>
    <w:rsid w:val="00EA07F0"/>
    <w:rsid w:val="00ED7BD2"/>
    <w:rsid w:val="00EF7C02"/>
    <w:rsid w:val="00F37371"/>
    <w:rsid w:val="00F45DD6"/>
    <w:rsid w:val="00F569C9"/>
    <w:rsid w:val="00F839DF"/>
    <w:rsid w:val="00F9148F"/>
    <w:rsid w:val="00FB1C7A"/>
    <w:rsid w:val="00FB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287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01A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01A2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15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212</Words>
  <Characters>1212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Orazio Vecchio</cp:lastModifiedBy>
  <cp:revision>2</cp:revision>
  <cp:lastPrinted>2020-07-03T07:44:00Z</cp:lastPrinted>
  <dcterms:created xsi:type="dcterms:W3CDTF">2020-08-07T08:09:00Z</dcterms:created>
  <dcterms:modified xsi:type="dcterms:W3CDTF">2020-08-07T08:09:00Z</dcterms:modified>
</cp:coreProperties>
</file>